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DEDE1" w14:textId="77777777" w:rsidR="00891A80" w:rsidRPr="009B30EE" w:rsidRDefault="00891A80" w:rsidP="009B53B9">
      <w:pPr>
        <w:pBdr>
          <w:bottom w:val="single" w:sz="4" w:space="1" w:color="auto"/>
        </w:pBdr>
        <w:jc w:val="center"/>
        <w:rPr>
          <w:rFonts w:ascii="AiPaiNutaaq" w:hAnsi="AiPaiNutaaq"/>
          <w:b/>
          <w:caps/>
          <w:snapToGrid w:val="0"/>
          <w:sz w:val="16"/>
          <w:szCs w:val="16"/>
          <w:lang w:val="en-CA"/>
        </w:rPr>
      </w:pPr>
    </w:p>
    <w:p w14:paraId="433B88C9" w14:textId="77777777" w:rsidR="006C7454" w:rsidRDefault="006C7454" w:rsidP="009B53B9">
      <w:pPr>
        <w:pBdr>
          <w:bottom w:val="single" w:sz="4" w:space="1" w:color="auto"/>
        </w:pBdr>
        <w:jc w:val="center"/>
        <w:rPr>
          <w:rFonts w:ascii="AiPaiNutaaq" w:hAnsi="AiPaiNutaaq"/>
          <w:b/>
          <w:caps/>
          <w:snapToGrid w:val="0"/>
          <w:sz w:val="40"/>
          <w:szCs w:val="40"/>
          <w:lang w:val="en-CA"/>
        </w:rPr>
      </w:pPr>
      <w:proofErr w:type="spellStart"/>
      <w:r>
        <w:rPr>
          <w:rFonts w:ascii="AiPaiNutaaq" w:hAnsi="AiPaiNutaaq"/>
          <w:b/>
          <w:caps/>
          <w:snapToGrid w:val="0"/>
          <w:sz w:val="40"/>
          <w:szCs w:val="40"/>
          <w:lang w:val="en-CA"/>
        </w:rPr>
        <w:t>ᑮᓇᐅᔭᓂᒃ</w:t>
      </w:r>
      <w:proofErr w:type="spellEnd"/>
      <w:r>
        <w:rPr>
          <w:rFonts w:ascii="AiPaiNutaaq" w:hAnsi="AiPaiNutaaq"/>
          <w:b/>
          <w:caps/>
          <w:snapToGrid w:val="0"/>
          <w:sz w:val="40"/>
          <w:szCs w:val="40"/>
          <w:lang w:val="en-CA"/>
        </w:rPr>
        <w:t xml:space="preserve"> </w:t>
      </w:r>
      <w:proofErr w:type="spellStart"/>
      <w:r>
        <w:rPr>
          <w:rFonts w:ascii="AiPaiNutaaq" w:hAnsi="AiPaiNutaaq"/>
          <w:b/>
          <w:caps/>
          <w:snapToGrid w:val="0"/>
          <w:sz w:val="40"/>
          <w:szCs w:val="40"/>
          <w:lang w:val="en-CA"/>
        </w:rPr>
        <w:t>ᑐᑦᓯᕋᐅᑎ</w:t>
      </w:r>
      <w:proofErr w:type="spellEnd"/>
      <w:r>
        <w:rPr>
          <w:rFonts w:ascii="AiPaiNutaaq" w:hAnsi="AiPaiNutaaq"/>
          <w:b/>
          <w:caps/>
          <w:snapToGrid w:val="0"/>
          <w:sz w:val="40"/>
          <w:szCs w:val="40"/>
          <w:lang w:val="en-CA"/>
        </w:rPr>
        <w:t xml:space="preserve"> </w:t>
      </w:r>
      <w:proofErr w:type="spellStart"/>
      <w:r>
        <w:rPr>
          <w:rFonts w:ascii="AiPaiNutaaq" w:hAnsi="AiPaiNutaaq"/>
          <w:b/>
          <w:caps/>
          <w:snapToGrid w:val="0"/>
          <w:sz w:val="40"/>
          <w:szCs w:val="40"/>
          <w:lang w:val="en-CA"/>
        </w:rPr>
        <w:t>ᐃᓗᓯᕐᒨᓕᖓᔪ</w:t>
      </w:r>
      <w:r w:rsidR="00BB77C1">
        <w:rPr>
          <w:rFonts w:ascii="AiPaiNutaaq" w:hAnsi="AiPaiNutaaq"/>
          <w:b/>
          <w:caps/>
          <w:snapToGrid w:val="0"/>
          <w:sz w:val="40"/>
          <w:szCs w:val="40"/>
          <w:lang w:val="en-CA"/>
        </w:rPr>
        <w:t>ᓄᑦ</w:t>
      </w:r>
      <w:proofErr w:type="spellEnd"/>
      <w:r>
        <w:rPr>
          <w:rFonts w:ascii="AiPaiNutaaq" w:hAnsi="AiPaiNutaaq"/>
          <w:b/>
          <w:caps/>
          <w:snapToGrid w:val="0"/>
          <w:sz w:val="40"/>
          <w:szCs w:val="40"/>
          <w:lang w:val="en-CA"/>
        </w:rPr>
        <w:t xml:space="preserve"> </w:t>
      </w:r>
      <w:proofErr w:type="spellStart"/>
      <w:r>
        <w:rPr>
          <w:rFonts w:ascii="AiPaiNutaaq" w:hAnsi="AiPaiNutaaq"/>
          <w:b/>
          <w:caps/>
          <w:snapToGrid w:val="0"/>
          <w:sz w:val="40"/>
          <w:szCs w:val="40"/>
          <w:lang w:val="en-CA"/>
        </w:rPr>
        <w:t>ᓱᖃᑦᓯᒍᑎᓄᑦ</w:t>
      </w:r>
      <w:proofErr w:type="spellEnd"/>
      <w:r>
        <w:rPr>
          <w:rFonts w:ascii="AiPaiNutaaq" w:hAnsi="AiPaiNutaaq"/>
          <w:b/>
          <w:caps/>
          <w:snapToGrid w:val="0"/>
          <w:sz w:val="40"/>
          <w:szCs w:val="40"/>
          <w:lang w:val="en-CA"/>
        </w:rPr>
        <w:t xml:space="preserve"> </w:t>
      </w:r>
      <w:proofErr w:type="spellStart"/>
      <w:r>
        <w:rPr>
          <w:rFonts w:ascii="AiPaiNutaaq" w:hAnsi="AiPaiNutaaq"/>
          <w:b/>
          <w:caps/>
          <w:snapToGrid w:val="0"/>
          <w:sz w:val="40"/>
          <w:szCs w:val="40"/>
          <w:lang w:val="en-CA"/>
        </w:rPr>
        <w:t>ᓄᓇᕕᒻᒥ</w:t>
      </w:r>
      <w:proofErr w:type="spellEnd"/>
    </w:p>
    <w:p w14:paraId="5DFB5BC3" w14:textId="77777777" w:rsidR="00A2767C" w:rsidRPr="006C7454" w:rsidRDefault="006C7454" w:rsidP="006C7454">
      <w:pPr>
        <w:pBdr>
          <w:bottom w:val="single" w:sz="4" w:space="1" w:color="auto"/>
        </w:pBdr>
        <w:jc w:val="center"/>
        <w:rPr>
          <w:rFonts w:ascii="AiPaiNutaaq" w:hAnsi="AiPaiNutaaq"/>
          <w:b/>
          <w:caps/>
          <w:snapToGrid w:val="0"/>
          <w:sz w:val="32"/>
          <w:szCs w:val="32"/>
          <w:lang w:val="en-CA"/>
        </w:rPr>
      </w:pPr>
      <w:proofErr w:type="spellStart"/>
      <w:r w:rsidRPr="006C7454">
        <w:rPr>
          <w:rFonts w:ascii="AiPaiNutaaq" w:hAnsi="AiPaiNutaaq"/>
          <w:b/>
          <w:caps/>
          <w:snapToGrid w:val="0"/>
          <w:sz w:val="32"/>
          <w:szCs w:val="32"/>
          <w:lang w:val="en-CA"/>
        </w:rPr>
        <w:t>ᓇᐅᓕᒫᓂᒃ</w:t>
      </w:r>
      <w:proofErr w:type="spellEnd"/>
      <w:r w:rsidRPr="006C7454">
        <w:rPr>
          <w:rFonts w:ascii="AiPaiNutaaq" w:hAnsi="AiPaiNutaaq"/>
          <w:b/>
          <w:caps/>
          <w:snapToGrid w:val="0"/>
          <w:sz w:val="32"/>
          <w:szCs w:val="32"/>
          <w:lang w:val="en-CA"/>
        </w:rPr>
        <w:t xml:space="preserve"> </w:t>
      </w:r>
      <w:proofErr w:type="spellStart"/>
      <w:r w:rsidRPr="006C7454">
        <w:rPr>
          <w:rFonts w:ascii="AiPaiNutaaq" w:hAnsi="AiPaiNutaaq"/>
          <w:b/>
          <w:caps/>
          <w:snapToGrid w:val="0"/>
          <w:sz w:val="32"/>
          <w:szCs w:val="32"/>
          <w:lang w:val="en-CA"/>
        </w:rPr>
        <w:t>ᐃᓗᓯᓕᕆᓂᕐᒧᑦ</w:t>
      </w:r>
      <w:proofErr w:type="spellEnd"/>
      <w:r w:rsidRPr="006C7454">
        <w:rPr>
          <w:rFonts w:ascii="AiPaiNutaaq" w:hAnsi="AiPaiNutaaq"/>
          <w:b/>
          <w:caps/>
          <w:snapToGrid w:val="0"/>
          <w:sz w:val="32"/>
          <w:szCs w:val="32"/>
          <w:lang w:val="en-CA"/>
        </w:rPr>
        <w:t xml:space="preserve"> 20</w:t>
      </w:r>
      <w:r>
        <w:rPr>
          <w:rFonts w:ascii="AiPaiNutaaq" w:hAnsi="AiPaiNutaaq"/>
          <w:b/>
          <w:caps/>
          <w:snapToGrid w:val="0"/>
          <w:sz w:val="32"/>
          <w:szCs w:val="32"/>
          <w:lang w:val="en-CA"/>
        </w:rPr>
        <w:t>2</w:t>
      </w:r>
      <w:r w:rsidR="000F1669">
        <w:rPr>
          <w:rFonts w:ascii="AiPaiNutaaq" w:hAnsi="AiPaiNutaaq"/>
          <w:b/>
          <w:caps/>
          <w:snapToGrid w:val="0"/>
          <w:sz w:val="32"/>
          <w:szCs w:val="32"/>
          <w:lang w:val="en-CA"/>
        </w:rPr>
        <w:t>6-20</w:t>
      </w:r>
      <w:r>
        <w:rPr>
          <w:rFonts w:ascii="AiPaiNutaaq" w:hAnsi="AiPaiNutaaq"/>
          <w:b/>
          <w:caps/>
          <w:snapToGrid w:val="0"/>
          <w:sz w:val="32"/>
          <w:szCs w:val="32"/>
          <w:lang w:val="en-CA"/>
        </w:rPr>
        <w:t>2</w:t>
      </w:r>
      <w:r w:rsidR="000F1669">
        <w:rPr>
          <w:rFonts w:ascii="AiPaiNutaaq" w:hAnsi="AiPaiNutaaq"/>
          <w:b/>
          <w:caps/>
          <w:snapToGrid w:val="0"/>
          <w:sz w:val="32"/>
          <w:szCs w:val="32"/>
          <w:lang w:val="en-CA"/>
        </w:rPr>
        <w:t>7</w:t>
      </w:r>
    </w:p>
    <w:p w14:paraId="0EFC3264" w14:textId="77777777" w:rsidR="009B53B9" w:rsidRPr="009B30EE" w:rsidRDefault="009B53B9" w:rsidP="009B53B9">
      <w:pPr>
        <w:pBdr>
          <w:bottom w:val="single" w:sz="4" w:space="1" w:color="auto"/>
        </w:pBdr>
        <w:jc w:val="center"/>
        <w:rPr>
          <w:rFonts w:ascii="AiPaiNutaaq" w:hAnsi="AiPaiNutaaq"/>
          <w:b/>
          <w:caps/>
          <w:snapToGrid w:val="0"/>
          <w:sz w:val="16"/>
          <w:szCs w:val="16"/>
          <w:lang w:val="en-CA"/>
        </w:rPr>
      </w:pPr>
    </w:p>
    <w:p w14:paraId="7C25E50A" w14:textId="77777777" w:rsidR="00C843B8" w:rsidRPr="009B30EE" w:rsidRDefault="00C843B8" w:rsidP="00C843B8">
      <w:pPr>
        <w:jc w:val="center"/>
        <w:rPr>
          <w:rFonts w:ascii="AiPaiNutaaq" w:hAnsi="AiPaiNutaaq"/>
          <w:snapToGrid w:val="0"/>
          <w:sz w:val="16"/>
          <w:szCs w:val="16"/>
          <w:lang w:val="en-CA"/>
        </w:rPr>
      </w:pPr>
    </w:p>
    <w:p w14:paraId="54D0B21C" w14:textId="77777777" w:rsidR="007A2655" w:rsidRPr="009B30EE" w:rsidRDefault="006C7454" w:rsidP="007A2655">
      <w:pPr>
        <w:pStyle w:val="ListNumber"/>
        <w:numPr>
          <w:ilvl w:val="0"/>
          <w:numId w:val="0"/>
        </w:numPr>
        <w:ind w:left="284" w:hanging="284"/>
        <w:jc w:val="left"/>
        <w:rPr>
          <w:rFonts w:ascii="AiPaiNutaaq" w:hAnsi="AiPaiNutaaq" w:cs="Calibri"/>
          <w:snapToGrid w:val="0"/>
          <w:sz w:val="28"/>
          <w:szCs w:val="28"/>
        </w:rPr>
      </w:pPr>
      <w:proofErr w:type="spellStart"/>
      <w:r>
        <w:rPr>
          <w:rFonts w:ascii="AiPaiNutaaq" w:hAnsi="AiPaiNutaaq" w:cs="Calibri"/>
          <w:b/>
          <w:snapToGrid w:val="0"/>
          <w:sz w:val="28"/>
          <w:szCs w:val="28"/>
        </w:rPr>
        <w:t>ᐊᑭᓕᕐᑕᐅᒍᓐᓇᑐᑦ</w:t>
      </w:r>
      <w:proofErr w:type="spellEnd"/>
    </w:p>
    <w:p w14:paraId="654DB137" w14:textId="77777777" w:rsidR="006C7454" w:rsidRDefault="00871883" w:rsidP="007A2655">
      <w:pPr>
        <w:pStyle w:val="ListContinue"/>
        <w:ind w:left="0"/>
        <w:rPr>
          <w:rFonts w:ascii="AiPaiNutaaq" w:hAnsi="AiPaiNutaaq" w:cs="Calibri"/>
          <w:sz w:val="21"/>
          <w:szCs w:val="21"/>
          <w:lang w:val="en-CA" w:eastAsia="fr-FR"/>
        </w:rPr>
      </w:pP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ᐃᓗᓯᕐᒨᓕᖓᔪᓂᒃ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 xml:space="preserve"> </w:t>
      </w: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ᓱᖃᑦᓯᓂᖃᕐᑎᓯᓂᕐᒧᑦ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 xml:space="preserve"> </w:t>
      </w: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ᐱᕙᓪᓕᐊᑎᑦᓯᓂᕐᒧᑦ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 xml:space="preserve"> </w:t>
      </w: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ᓄᓇᕕᒻᒥ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 xml:space="preserve"> </w:t>
      </w: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ᓄᓇᓕᓐᓂ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 xml:space="preserve">, </w:t>
      </w: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ᐊᒥᓱᑦ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 xml:space="preserve"> </w:t>
      </w: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ᑮᓇᐅᔭᕐᑑᑏᑦ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 xml:space="preserve"> </w:t>
      </w: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ᐅᑎᕐᕕᐅᒍᑎᐅᒍᓐᓇᑐᑦ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 xml:space="preserve"> </w:t>
      </w: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ᓇᐅᓕᒫᑦ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 xml:space="preserve"> </w:t>
      </w: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ᐃᓗᓯᓕᕆᕐᒧᑦ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 xml:space="preserve"> </w:t>
      </w: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ᑮᓇᐅᔭᖃᕐᑎᓯᓂᖓᒍᑦ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>.</w:t>
      </w:r>
    </w:p>
    <w:p w14:paraId="70946B09" w14:textId="77777777" w:rsidR="00871883" w:rsidRDefault="00871883" w:rsidP="007A2655">
      <w:pPr>
        <w:pStyle w:val="ListContinue"/>
        <w:ind w:left="0"/>
        <w:rPr>
          <w:rFonts w:ascii="AiPaiNutaaq" w:hAnsi="AiPaiNutaaq" w:cs="Calibri"/>
          <w:sz w:val="21"/>
          <w:szCs w:val="21"/>
          <w:lang w:val="en-CA" w:eastAsia="fr-FR"/>
        </w:rPr>
      </w:pP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ᐊᑖᓂ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 xml:space="preserve"> </w:t>
      </w: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ᐊᓪᓚᓯᒪᔪᑦ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 xml:space="preserve"> </w:t>
      </w:r>
      <w:proofErr w:type="spellStart"/>
      <w:r>
        <w:rPr>
          <w:rFonts w:ascii="AiPaiNutaaq" w:hAnsi="AiPaiNutaaq" w:cs="Calibri"/>
          <w:sz w:val="21"/>
          <w:szCs w:val="21"/>
          <w:lang w:val="en-CA" w:eastAsia="fr-FR"/>
        </w:rPr>
        <w:t>ᓱᓇᒥᑦᓯᖏᑦᑐᑦ</w:t>
      </w:r>
      <w:proofErr w:type="spellEnd"/>
      <w:r>
        <w:rPr>
          <w:rFonts w:ascii="AiPaiNutaaq" w:hAnsi="AiPaiNutaaq" w:cs="Calibri"/>
          <w:sz w:val="21"/>
          <w:szCs w:val="21"/>
          <w:lang w:val="en-CA" w:eastAsia="fr-FR"/>
        </w:rPr>
        <w:t xml:space="preserve"> </w:t>
      </w:r>
      <w:proofErr w:type="spellStart"/>
      <w:r>
        <w:rPr>
          <w:rFonts w:ascii="AiPaiNutaaq" w:hAnsi="AiPaiNutaaq" w:cs="Calibri"/>
          <w:b/>
          <w:bCs/>
          <w:sz w:val="21"/>
          <w:szCs w:val="21"/>
          <w:u w:val="single"/>
          <w:lang w:val="en-CA" w:eastAsia="fr-FR"/>
        </w:rPr>
        <w:t>ᑮᓇᐅᔭᕐᑑᑎᐅᕐᖃᔭᖕᖏᑐᓂᒃ</w:t>
      </w:r>
      <w:proofErr w:type="spellEnd"/>
      <w:r>
        <w:rPr>
          <w:rFonts w:ascii="AiPaiNutaaq" w:hAnsi="AiPaiNutaaq" w:cs="Calibri"/>
          <w:b/>
          <w:bCs/>
          <w:sz w:val="21"/>
          <w:szCs w:val="21"/>
          <w:u w:val="single"/>
          <w:lang w:val="en-CA" w:eastAsia="fr-FR"/>
        </w:rPr>
        <w:t>:</w:t>
      </w:r>
    </w:p>
    <w:p w14:paraId="08DB333B" w14:textId="77777777" w:rsidR="00871883" w:rsidRPr="002246B6" w:rsidRDefault="002246B6" w:rsidP="00687D36">
      <w:pPr>
        <w:pStyle w:val="NoSpacing"/>
        <w:numPr>
          <w:ilvl w:val="0"/>
          <w:numId w:val="32"/>
        </w:numPr>
        <w:rPr>
          <w:b/>
          <w:bCs/>
          <w:u w:val="single"/>
        </w:rPr>
      </w:pPr>
      <w:proofErr w:type="spellStart"/>
      <w:r>
        <w:rPr>
          <w:rFonts w:ascii="Gadugi" w:hAnsi="Gadugi" w:cs="Gadugi"/>
        </w:rPr>
        <w:t>ᐱᓇᓲᑎᓄᑦ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ᑮᓇᐅᔭᕐᑑᑏᑦ</w:t>
      </w:r>
      <w:proofErr w:type="spellEnd"/>
      <w:r>
        <w:t xml:space="preserve">, </w:t>
      </w:r>
      <w:proofErr w:type="spellStart"/>
      <w:r>
        <w:rPr>
          <w:rFonts w:ascii="Gadugi" w:hAnsi="Gadugi" w:cs="Gadugi"/>
        </w:rPr>
        <w:t>ᐃᓚᐅᑎᓪᓗᒋᑦ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ᐃᓪᓗᐃᑦ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ᐃᖏᕐᕋᐅᑏᓪᓗ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ᓴᓇᔭᐅᓂᖏᑦᑕ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ᐊᑭᖏᑦ</w:t>
      </w:r>
      <w:proofErr w:type="spellEnd"/>
      <w:r>
        <w:t>;</w:t>
      </w:r>
    </w:p>
    <w:p w14:paraId="5C4914C1" w14:textId="77777777" w:rsidR="002246B6" w:rsidRPr="002246B6" w:rsidRDefault="002246B6" w:rsidP="00687D36">
      <w:pPr>
        <w:pStyle w:val="NoSpacing"/>
        <w:numPr>
          <w:ilvl w:val="0"/>
          <w:numId w:val="32"/>
        </w:numPr>
        <w:rPr>
          <w:b/>
          <w:bCs/>
          <w:u w:val="single"/>
        </w:rPr>
      </w:pPr>
      <w:proofErr w:type="spellStart"/>
      <w:r>
        <w:rPr>
          <w:rFonts w:ascii="Gadugi" w:hAnsi="Gadugi" w:cs="Gadugi"/>
        </w:rPr>
        <w:t>ᐃᓚᐅᖕᖑᐊᓂᕐᒧᑦ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ᓵᓚᖃᐅᑏᑦ</w:t>
      </w:r>
      <w:proofErr w:type="spellEnd"/>
      <w:r>
        <w:t xml:space="preserve">, </w:t>
      </w:r>
      <w:proofErr w:type="spellStart"/>
      <w:r>
        <w:rPr>
          <w:rFonts w:ascii="Gadugi" w:hAnsi="Gadugi" w:cs="Gadugi"/>
        </w:rPr>
        <w:t>ᑮᓇᐅᔭᑐᐃᓐᓇᐅᒍᑎᒃ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ᐱᐅᒃᑯᑎᐅᒍᑎᓪᓘᓃᑦ</w:t>
      </w:r>
      <w:proofErr w:type="spellEnd"/>
    </w:p>
    <w:p w14:paraId="7AAE2466" w14:textId="77777777" w:rsidR="002246B6" w:rsidRPr="002246B6" w:rsidRDefault="002246B6" w:rsidP="00687D36">
      <w:pPr>
        <w:pStyle w:val="NoSpacing"/>
        <w:numPr>
          <w:ilvl w:val="0"/>
          <w:numId w:val="32"/>
        </w:numPr>
        <w:rPr>
          <w:b/>
          <w:bCs/>
          <w:u w:val="single"/>
        </w:rPr>
      </w:pPr>
      <w:proofErr w:type="spellStart"/>
      <w:r>
        <w:rPr>
          <w:rFonts w:ascii="Gadugi" w:hAnsi="Gadugi" w:cs="Gadugi"/>
        </w:rPr>
        <w:t>ᑮᓇᐅᑦᔭᓵᖏᓐᓂᒃ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ᐊᑭᓕᕐᑐᐃᓂᖅ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ᐱᓇᓱᑦᑎᒥᒃ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ᐸᕐᓀᑐᕕᓂᕐᒥᒃ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ᐃᓚᐅᔪᕕᓂᕐᒥᓘᓐᓃᑦ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ᓱᖃᑦᓯᓂᕐᒧᑦ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ᐱᓇᓱᒋᐊᓕᖏᑦᑕ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ᐃᓚᒋᔭᖓᓂᒃ</w:t>
      </w:r>
      <w:proofErr w:type="spellEnd"/>
      <w:r>
        <w:t>:</w:t>
      </w:r>
    </w:p>
    <w:p w14:paraId="05B759AA" w14:textId="77777777" w:rsidR="002246B6" w:rsidRPr="002246B6" w:rsidRDefault="002246B6" w:rsidP="00687D36">
      <w:pPr>
        <w:pStyle w:val="NoSpacing"/>
        <w:numPr>
          <w:ilvl w:val="0"/>
          <w:numId w:val="32"/>
        </w:numPr>
        <w:rPr>
          <w:b/>
          <w:bCs/>
          <w:u w:val="single"/>
        </w:rPr>
      </w:pPr>
      <w:proofErr w:type="spellStart"/>
      <w:r>
        <w:rPr>
          <w:rFonts w:ascii="Gadugi" w:hAnsi="Gadugi" w:cs="Gadugi"/>
        </w:rPr>
        <w:t>ᓰᕐᓇᑐᐃᑦ</w:t>
      </w:r>
      <w:proofErr w:type="spellEnd"/>
      <w:r>
        <w:t>;</w:t>
      </w:r>
    </w:p>
    <w:p w14:paraId="65F784EE" w14:textId="77777777" w:rsidR="007A2655" w:rsidRPr="00F71C71" w:rsidRDefault="002246B6" w:rsidP="00687D36">
      <w:pPr>
        <w:pStyle w:val="NoSpacing"/>
        <w:numPr>
          <w:ilvl w:val="0"/>
          <w:numId w:val="32"/>
        </w:numPr>
        <w:rPr>
          <w:b/>
          <w:bCs/>
          <w:u w:val="single"/>
        </w:rPr>
      </w:pPr>
      <w:proofErr w:type="spellStart"/>
      <w:r>
        <w:rPr>
          <w:rFonts w:ascii="Gadugi" w:hAnsi="Gadugi" w:cs="Gadugi"/>
        </w:rPr>
        <w:t>ᓄᓇᕐᔪᐊᒥ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ᐊᐅᓚᓂᕐᒨᓕᖓᔪᑦ</w:t>
      </w:r>
      <w:proofErr w:type="spellEnd"/>
      <w:r>
        <w:t xml:space="preserve"> </w:t>
      </w:r>
      <w:proofErr w:type="spellStart"/>
      <w:r>
        <w:rPr>
          <w:rFonts w:ascii="Gadugi" w:hAnsi="Gadugi" w:cs="Gadugi"/>
        </w:rPr>
        <w:t>ᑮᓇᐅᔭᕐᑑᑏᑦ</w:t>
      </w:r>
      <w:proofErr w:type="spellEnd"/>
      <w:r w:rsidR="007E4FFD">
        <w:t>.</w:t>
      </w:r>
    </w:p>
    <w:p w14:paraId="63B384D0" w14:textId="77777777" w:rsidR="00DF0420" w:rsidRPr="00687D36" w:rsidRDefault="00DF0420" w:rsidP="007A2655">
      <w:pPr>
        <w:pStyle w:val="ListNumber"/>
        <w:numPr>
          <w:ilvl w:val="0"/>
          <w:numId w:val="0"/>
        </w:numPr>
        <w:ind w:left="284" w:hanging="284"/>
        <w:jc w:val="left"/>
        <w:rPr>
          <w:rFonts w:ascii="AiPaiNutaaq" w:hAnsi="AiPaiNutaaq" w:cs="Calibri"/>
          <w:b/>
          <w:snapToGrid w:val="0"/>
          <w:sz w:val="16"/>
          <w:szCs w:val="16"/>
        </w:rPr>
      </w:pPr>
    </w:p>
    <w:p w14:paraId="78FAFE0B" w14:textId="77777777" w:rsidR="007A2655" w:rsidRPr="009B30EE" w:rsidRDefault="00BD2FA2" w:rsidP="007A2655">
      <w:pPr>
        <w:pStyle w:val="ListNumber"/>
        <w:numPr>
          <w:ilvl w:val="0"/>
          <w:numId w:val="0"/>
        </w:numPr>
        <w:ind w:left="284" w:hanging="284"/>
        <w:jc w:val="left"/>
        <w:rPr>
          <w:rFonts w:ascii="AiPaiNutaaq" w:hAnsi="AiPaiNutaaq" w:cs="Calibri"/>
          <w:b/>
          <w:snapToGrid w:val="0"/>
          <w:sz w:val="28"/>
          <w:szCs w:val="28"/>
        </w:rPr>
      </w:pPr>
      <w:proofErr w:type="spellStart"/>
      <w:r>
        <w:rPr>
          <w:rFonts w:ascii="AiPaiNutaaq" w:hAnsi="AiPaiNutaaq" w:cs="Calibri"/>
          <w:b/>
          <w:snapToGrid w:val="0"/>
          <w:sz w:val="28"/>
          <w:szCs w:val="28"/>
        </w:rPr>
        <w:t>ᐊᑭᓕᕐᑕᐅᓂᕐᒧᑦ</w:t>
      </w:r>
      <w:proofErr w:type="spellEnd"/>
      <w:r>
        <w:rPr>
          <w:rFonts w:ascii="AiPaiNutaaq" w:hAnsi="AiPaiNutaaq" w:cs="Calibri"/>
          <w:b/>
          <w:snapToGrid w:val="0"/>
          <w:sz w:val="28"/>
          <w:szCs w:val="28"/>
        </w:rPr>
        <w:t xml:space="preserve"> </w:t>
      </w:r>
      <w:proofErr w:type="spellStart"/>
      <w:r>
        <w:rPr>
          <w:rFonts w:ascii="AiPaiNutaaq" w:hAnsi="AiPaiNutaaq" w:cs="Calibri"/>
          <w:b/>
          <w:snapToGrid w:val="0"/>
          <w:sz w:val="28"/>
          <w:szCs w:val="28"/>
        </w:rPr>
        <w:t>ᖃᓄᐃ</w:t>
      </w:r>
      <w:r w:rsidR="00F71C71">
        <w:rPr>
          <w:rFonts w:ascii="AiPaiNutaaq" w:hAnsi="AiPaiNutaaq" w:cs="Calibri"/>
          <w:b/>
          <w:snapToGrid w:val="0"/>
          <w:sz w:val="28"/>
          <w:szCs w:val="28"/>
        </w:rPr>
        <w:t>ᓕᖓᓂᖏᑦ</w:t>
      </w:r>
      <w:proofErr w:type="spellEnd"/>
    </w:p>
    <w:p w14:paraId="4FF0EE12" w14:textId="77777777" w:rsidR="000E77DA" w:rsidRPr="009B30EE" w:rsidRDefault="000E77DA" w:rsidP="000E77DA">
      <w:pPr>
        <w:pStyle w:val="ListNumber"/>
        <w:numPr>
          <w:ilvl w:val="0"/>
          <w:numId w:val="0"/>
        </w:numPr>
        <w:ind w:left="284" w:hanging="284"/>
        <w:rPr>
          <w:rFonts w:ascii="AiPaiNutaaq" w:hAnsi="AiPaiNutaaq"/>
          <w:b/>
          <w:sz w:val="21"/>
          <w:szCs w:val="21"/>
        </w:rPr>
      </w:pPr>
      <w:r w:rsidRPr="009B30EE">
        <w:rPr>
          <w:rFonts w:ascii="AiPaiNutaaq" w:hAnsi="AiPaiNutaaq"/>
          <w:b/>
          <w:sz w:val="21"/>
          <w:szCs w:val="21"/>
        </w:rPr>
        <w:t xml:space="preserve">1. </w:t>
      </w:r>
      <w:proofErr w:type="spellStart"/>
      <w:r w:rsidR="00016E67">
        <w:rPr>
          <w:rFonts w:ascii="AiPaiNutaaq" w:hAnsi="AiPaiNutaaq"/>
          <w:b/>
          <w:sz w:val="21"/>
          <w:szCs w:val="21"/>
        </w:rPr>
        <w:t>ᐊᑭᓖᒍᑏᑦ</w:t>
      </w:r>
      <w:proofErr w:type="spellEnd"/>
    </w:p>
    <w:p w14:paraId="68EA0EF7" w14:textId="77777777" w:rsidR="00016E67" w:rsidRDefault="00016E67" w:rsidP="000E77DA">
      <w:pPr>
        <w:pStyle w:val="ListNumber"/>
        <w:numPr>
          <w:ilvl w:val="0"/>
          <w:numId w:val="0"/>
        </w:numPr>
        <w:rPr>
          <w:rFonts w:ascii="AiPaiNutaaq" w:hAnsi="AiPaiNutaaq"/>
          <w:sz w:val="21"/>
          <w:szCs w:val="21"/>
        </w:rPr>
      </w:pPr>
      <w:proofErr w:type="spellStart"/>
      <w:r>
        <w:rPr>
          <w:rFonts w:ascii="AiPaiNutaaq" w:hAnsi="AiPaiNutaaq"/>
          <w:sz w:val="21"/>
          <w:szCs w:val="21"/>
        </w:rPr>
        <w:t>ᐊᑭᓕᕐᑕᐅᖃᑦᑕᓚᖓᔪᑦ</w:t>
      </w:r>
      <w:proofErr w:type="spellEnd"/>
      <w:r>
        <w:rPr>
          <w:rFonts w:ascii="AiPaiNutaaq" w:hAnsi="AiPaiNutaaq"/>
          <w:sz w:val="21"/>
          <w:szCs w:val="21"/>
        </w:rPr>
        <w:t xml:space="preserve"> </w:t>
      </w:r>
      <w:proofErr w:type="spellStart"/>
      <w:r>
        <w:rPr>
          <w:rFonts w:ascii="AiPaiNutaaq" w:hAnsi="AiPaiNutaaq"/>
          <w:sz w:val="21"/>
          <w:szCs w:val="21"/>
        </w:rPr>
        <w:t>ᐊᑭᓖᖁᔨᒍᑏᑦ</w:t>
      </w:r>
      <w:proofErr w:type="spellEnd"/>
      <w:r>
        <w:rPr>
          <w:rFonts w:ascii="AiPaiNutaaq" w:hAnsi="AiPaiNutaaq"/>
          <w:sz w:val="21"/>
          <w:szCs w:val="21"/>
        </w:rPr>
        <w:t xml:space="preserve"> </w:t>
      </w:r>
      <w:proofErr w:type="spellStart"/>
      <w:r>
        <w:rPr>
          <w:rFonts w:ascii="AiPaiNutaaq" w:hAnsi="AiPaiNutaaq"/>
          <w:sz w:val="21"/>
          <w:szCs w:val="21"/>
        </w:rPr>
        <w:t>ᐊᑭᓖᖁᔨᒍᑎᐅᒋᐊᖕᖓᑐᕕᓃᑦ</w:t>
      </w:r>
      <w:proofErr w:type="spellEnd"/>
      <w:r>
        <w:rPr>
          <w:rFonts w:ascii="AiPaiNutaaq" w:hAnsi="AiPaiNutaaq"/>
          <w:sz w:val="21"/>
          <w:szCs w:val="21"/>
        </w:rPr>
        <w:t xml:space="preserve"> </w:t>
      </w:r>
      <w:proofErr w:type="spellStart"/>
      <w:r>
        <w:rPr>
          <w:rFonts w:ascii="AiPaiNutaaq" w:hAnsi="AiPaiNutaaq"/>
          <w:sz w:val="21"/>
          <w:szCs w:val="21"/>
        </w:rPr>
        <w:t>ᐱᔭᐅᓯᒪᓕᕐᐸᑕ</w:t>
      </w:r>
      <w:proofErr w:type="spellEnd"/>
      <w:r>
        <w:rPr>
          <w:rFonts w:ascii="AiPaiNutaaq" w:hAnsi="AiPaiNutaaq"/>
          <w:sz w:val="21"/>
          <w:szCs w:val="21"/>
        </w:rPr>
        <w:t xml:space="preserve"> </w:t>
      </w:r>
      <w:proofErr w:type="spellStart"/>
      <w:r>
        <w:rPr>
          <w:rFonts w:ascii="AiPaiNutaaq" w:hAnsi="AiPaiNutaaq"/>
          <w:sz w:val="21"/>
          <w:szCs w:val="21"/>
        </w:rPr>
        <w:t>ᑭᓯᐊᓂ</w:t>
      </w:r>
      <w:proofErr w:type="spellEnd"/>
      <w:r w:rsidR="002A464A">
        <w:rPr>
          <w:rFonts w:ascii="AiPaiNutaaq" w:hAnsi="AiPaiNutaaq"/>
          <w:sz w:val="21"/>
          <w:szCs w:val="21"/>
        </w:rPr>
        <w:t xml:space="preserve"> </w:t>
      </w:r>
      <w:proofErr w:type="spellStart"/>
      <w:r w:rsidR="002A464A">
        <w:rPr>
          <w:rFonts w:ascii="AiPaiNutaaq" w:hAnsi="AiPaiNutaaq"/>
          <w:sz w:val="21"/>
          <w:szCs w:val="21"/>
        </w:rPr>
        <w:t>ᐊᒻᒪᓗ</w:t>
      </w:r>
      <w:proofErr w:type="spellEnd"/>
      <w:r w:rsidR="002A464A">
        <w:rPr>
          <w:rFonts w:ascii="AiPaiNutaaq" w:hAnsi="AiPaiNutaaq"/>
          <w:sz w:val="21"/>
          <w:szCs w:val="21"/>
        </w:rPr>
        <w:t xml:space="preserve"> </w:t>
      </w:r>
      <w:proofErr w:type="spellStart"/>
      <w:r w:rsidR="002A464A">
        <w:rPr>
          <w:rFonts w:ascii="AiPaiNutaaq" w:hAnsi="AiPaiNutaaq"/>
          <w:sz w:val="21"/>
          <w:szCs w:val="21"/>
        </w:rPr>
        <w:t>ᐊᑑᑎᔭᐅᔪᕕᓂᕐᓂᒃ</w:t>
      </w:r>
      <w:proofErr w:type="spellEnd"/>
      <w:r w:rsidR="002A464A">
        <w:rPr>
          <w:rFonts w:ascii="AiPaiNutaaq" w:hAnsi="AiPaiNutaaq"/>
          <w:sz w:val="21"/>
          <w:szCs w:val="21"/>
        </w:rPr>
        <w:t xml:space="preserve"> </w:t>
      </w:r>
      <w:proofErr w:type="spellStart"/>
      <w:r w:rsidR="002A464A">
        <w:rPr>
          <w:rFonts w:ascii="AiPaiNutaaq" w:hAnsi="AiPaiNutaaq"/>
          <w:sz w:val="21"/>
          <w:szCs w:val="21"/>
        </w:rPr>
        <w:t>ᑐᓴᕐᑎᓯᒍᑎ</w:t>
      </w:r>
      <w:proofErr w:type="spellEnd"/>
      <w:r w:rsidR="002A464A">
        <w:rPr>
          <w:rFonts w:ascii="AiPaiNutaaq" w:hAnsi="AiPaiNutaaq"/>
          <w:sz w:val="21"/>
          <w:szCs w:val="21"/>
        </w:rPr>
        <w:t xml:space="preserve"> </w:t>
      </w:r>
      <w:proofErr w:type="spellStart"/>
      <w:r w:rsidR="002A464A">
        <w:rPr>
          <w:rFonts w:ascii="AiPaiNutaaq" w:hAnsi="AiPaiNutaaq"/>
          <w:sz w:val="21"/>
          <w:szCs w:val="21"/>
        </w:rPr>
        <w:t>ᐱᔭᕇᕐᑕᐅᓯᒪᓕᕐᐸᑦ</w:t>
      </w:r>
      <w:proofErr w:type="spellEnd"/>
      <w:r w:rsidR="002A464A">
        <w:rPr>
          <w:rFonts w:ascii="AiPaiNutaaq" w:hAnsi="AiPaiNutaaq"/>
          <w:sz w:val="21"/>
          <w:szCs w:val="21"/>
        </w:rPr>
        <w:t xml:space="preserve"> </w:t>
      </w:r>
      <w:proofErr w:type="spellStart"/>
      <w:r w:rsidR="002A464A">
        <w:rPr>
          <w:rFonts w:ascii="AiPaiNutaaq" w:hAnsi="AiPaiNutaaq"/>
          <w:sz w:val="21"/>
          <w:szCs w:val="21"/>
        </w:rPr>
        <w:t>ᓱᖃᑦᓯᑎᑦᓯᓂᖅ</w:t>
      </w:r>
      <w:proofErr w:type="spellEnd"/>
      <w:r w:rsidR="002A464A">
        <w:rPr>
          <w:rFonts w:ascii="AiPaiNutaaq" w:hAnsi="AiPaiNutaaq"/>
          <w:sz w:val="21"/>
          <w:szCs w:val="21"/>
        </w:rPr>
        <w:t xml:space="preserve"> </w:t>
      </w:r>
      <w:proofErr w:type="spellStart"/>
      <w:r w:rsidR="002A464A">
        <w:rPr>
          <w:rFonts w:ascii="AiPaiNutaaq" w:hAnsi="AiPaiNutaaq"/>
          <w:sz w:val="21"/>
          <w:szCs w:val="21"/>
        </w:rPr>
        <w:t>ᐅᕝᕙᓘᓐᓃᑦ</w:t>
      </w:r>
      <w:proofErr w:type="spellEnd"/>
      <w:r w:rsidR="002A464A">
        <w:rPr>
          <w:rFonts w:ascii="AiPaiNutaaq" w:hAnsi="AiPaiNutaaq"/>
          <w:sz w:val="21"/>
          <w:szCs w:val="21"/>
        </w:rPr>
        <w:t xml:space="preserve"> </w:t>
      </w:r>
      <w:proofErr w:type="spellStart"/>
      <w:r w:rsidR="002A464A">
        <w:rPr>
          <w:rFonts w:ascii="AiPaiNutaaq" w:hAnsi="AiPaiNutaaq"/>
          <w:sz w:val="21"/>
          <w:szCs w:val="21"/>
        </w:rPr>
        <w:t>ᑮᓇᐅᔭᓕᕆᓐᓇᐅᑉ</w:t>
      </w:r>
      <w:proofErr w:type="spellEnd"/>
      <w:r w:rsidR="002A464A">
        <w:rPr>
          <w:rFonts w:ascii="AiPaiNutaaq" w:hAnsi="AiPaiNutaaq"/>
          <w:sz w:val="21"/>
          <w:szCs w:val="21"/>
        </w:rPr>
        <w:t xml:space="preserve"> </w:t>
      </w:r>
      <w:proofErr w:type="spellStart"/>
      <w:r w:rsidR="002A464A">
        <w:rPr>
          <w:rFonts w:ascii="AiPaiNutaaq" w:hAnsi="AiPaiNutaaq"/>
          <w:sz w:val="21"/>
          <w:szCs w:val="21"/>
        </w:rPr>
        <w:t>ᐊᕐᕌᒍᖓ</w:t>
      </w:r>
      <w:proofErr w:type="spellEnd"/>
      <w:r w:rsidR="002A464A">
        <w:rPr>
          <w:rFonts w:ascii="AiPaiNutaaq" w:hAnsi="AiPaiNutaaq"/>
          <w:sz w:val="21"/>
          <w:szCs w:val="21"/>
        </w:rPr>
        <w:t xml:space="preserve"> </w:t>
      </w:r>
      <w:proofErr w:type="spellStart"/>
      <w:r w:rsidR="002A464A">
        <w:rPr>
          <w:rFonts w:ascii="AiPaiNutaaq" w:hAnsi="AiPaiNutaaq"/>
          <w:sz w:val="21"/>
          <w:szCs w:val="21"/>
        </w:rPr>
        <w:t>ᐃᓱᓕᑉ</w:t>
      </w:r>
      <w:r w:rsidR="00EC4E62">
        <w:rPr>
          <w:rFonts w:ascii="AiPaiNutaaq" w:hAnsi="AiPaiNutaaq"/>
          <w:sz w:val="21"/>
          <w:szCs w:val="21"/>
        </w:rPr>
        <w:t>ᐸᑦ</w:t>
      </w:r>
      <w:proofErr w:type="spellEnd"/>
      <w:r w:rsidR="00EC4E62">
        <w:rPr>
          <w:rFonts w:ascii="AiPaiNutaaq" w:hAnsi="AiPaiNutaaq"/>
          <w:sz w:val="21"/>
          <w:szCs w:val="21"/>
        </w:rPr>
        <w:t xml:space="preserve"> </w:t>
      </w:r>
      <w:proofErr w:type="spellStart"/>
      <w:r w:rsidR="00EC4E62">
        <w:rPr>
          <w:rFonts w:ascii="AiPaiNutaaq" w:hAnsi="AiPaiNutaaq"/>
          <w:sz w:val="21"/>
          <w:szCs w:val="21"/>
        </w:rPr>
        <w:t>ᑮᓇᐅᔭᕐᑑᑎᕕᓃᑦ</w:t>
      </w:r>
      <w:proofErr w:type="spellEnd"/>
      <w:r w:rsidR="00EC4E62">
        <w:rPr>
          <w:rFonts w:ascii="AiPaiNutaaq" w:hAnsi="AiPaiNutaaq"/>
          <w:sz w:val="21"/>
          <w:szCs w:val="21"/>
        </w:rPr>
        <w:t xml:space="preserve"> </w:t>
      </w:r>
      <w:proofErr w:type="spellStart"/>
      <w:r w:rsidR="00EC4E62">
        <w:rPr>
          <w:rFonts w:ascii="AiPaiNutaaq" w:hAnsi="AiPaiNutaaq"/>
          <w:sz w:val="21"/>
          <w:szCs w:val="21"/>
        </w:rPr>
        <w:t>ᓴᕐᕿᑎᑕᐅᑉᐸᑕ</w:t>
      </w:r>
      <w:proofErr w:type="spellEnd"/>
      <w:r w:rsidR="00EC4E62">
        <w:rPr>
          <w:rFonts w:ascii="AiPaiNutaaq" w:hAnsi="AiPaiNutaaq"/>
          <w:sz w:val="21"/>
          <w:szCs w:val="21"/>
        </w:rPr>
        <w:t>.</w:t>
      </w:r>
    </w:p>
    <w:p w14:paraId="764CFF2E" w14:textId="77777777" w:rsidR="000E77DA" w:rsidRPr="009B30EE" w:rsidRDefault="000E77DA" w:rsidP="000E77DA">
      <w:pPr>
        <w:rPr>
          <w:rFonts w:ascii="AiPaiNutaaq" w:hAnsi="AiPaiNutaaq"/>
          <w:b/>
          <w:sz w:val="16"/>
          <w:szCs w:val="16"/>
          <w:lang w:val="en-CA"/>
        </w:rPr>
      </w:pPr>
    </w:p>
    <w:p w14:paraId="02E685AB" w14:textId="77777777" w:rsidR="000E77DA" w:rsidRPr="009B30EE" w:rsidRDefault="000E77DA" w:rsidP="000E77DA">
      <w:pPr>
        <w:rPr>
          <w:rFonts w:ascii="AiPaiNutaaq" w:hAnsi="AiPaiNutaaq"/>
          <w:b/>
          <w:sz w:val="21"/>
          <w:szCs w:val="21"/>
          <w:lang w:val="en-CA"/>
        </w:rPr>
      </w:pPr>
      <w:r w:rsidRPr="009B30EE">
        <w:rPr>
          <w:rFonts w:ascii="AiPaiNutaaq" w:hAnsi="AiPaiNutaaq"/>
          <w:b/>
          <w:sz w:val="21"/>
          <w:szCs w:val="21"/>
          <w:lang w:val="en-CA"/>
        </w:rPr>
        <w:t xml:space="preserve">2. </w:t>
      </w:r>
      <w:proofErr w:type="spellStart"/>
      <w:r w:rsidR="00EC4E62">
        <w:rPr>
          <w:rFonts w:ascii="AiPaiNutaaq" w:hAnsi="AiPaiNutaaq"/>
          <w:b/>
          <w:sz w:val="21"/>
          <w:szCs w:val="21"/>
          <w:lang w:val="en-CA"/>
        </w:rPr>
        <w:t>ᑮᓇᐅᔭᓕᕆᓐᓇᐅᑉ</w:t>
      </w:r>
      <w:proofErr w:type="spellEnd"/>
      <w:r w:rsidR="00EC4E62">
        <w:rPr>
          <w:rFonts w:ascii="AiPaiNutaaq" w:hAnsi="AiPaiNutaaq"/>
          <w:b/>
          <w:sz w:val="21"/>
          <w:szCs w:val="21"/>
          <w:lang w:val="en-CA"/>
        </w:rPr>
        <w:t xml:space="preserve"> </w:t>
      </w:r>
      <w:proofErr w:type="spellStart"/>
      <w:r w:rsidR="00EC4E62">
        <w:rPr>
          <w:rFonts w:ascii="AiPaiNutaaq" w:hAnsi="AiPaiNutaaq"/>
          <w:b/>
          <w:sz w:val="21"/>
          <w:szCs w:val="21"/>
          <w:lang w:val="en-CA"/>
        </w:rPr>
        <w:t>ᐊᕐᕌᒍᖓ</w:t>
      </w:r>
      <w:proofErr w:type="spellEnd"/>
      <w:r w:rsidR="00EC4E62">
        <w:rPr>
          <w:rFonts w:ascii="AiPaiNutaaq" w:hAnsi="AiPaiNutaaq"/>
          <w:b/>
          <w:sz w:val="21"/>
          <w:szCs w:val="21"/>
          <w:lang w:val="en-CA"/>
        </w:rPr>
        <w:t xml:space="preserve"> </w:t>
      </w:r>
      <w:proofErr w:type="spellStart"/>
      <w:r w:rsidR="00EC4E62">
        <w:rPr>
          <w:rFonts w:ascii="AiPaiNutaaq" w:hAnsi="AiPaiNutaaq"/>
          <w:b/>
          <w:sz w:val="21"/>
          <w:szCs w:val="21"/>
          <w:lang w:val="en-CA"/>
        </w:rPr>
        <w:t>ᐃᓱᓕᑉᐸᑦ</w:t>
      </w:r>
      <w:proofErr w:type="spellEnd"/>
      <w:r w:rsidR="00EC4E62">
        <w:rPr>
          <w:rFonts w:ascii="AiPaiNutaaq" w:hAnsi="AiPaiNutaaq"/>
          <w:b/>
          <w:sz w:val="21"/>
          <w:szCs w:val="21"/>
          <w:lang w:val="en-CA"/>
        </w:rPr>
        <w:t xml:space="preserve"> </w:t>
      </w:r>
      <w:proofErr w:type="spellStart"/>
      <w:r w:rsidR="00EC4E62">
        <w:rPr>
          <w:rFonts w:ascii="AiPaiNutaaq" w:hAnsi="AiPaiNutaaq"/>
          <w:b/>
          <w:sz w:val="21"/>
          <w:szCs w:val="21"/>
          <w:lang w:val="en-CA"/>
        </w:rPr>
        <w:t>ᖃᐅᔨᒋᐊᕐᓂᖅ</w:t>
      </w:r>
      <w:proofErr w:type="spellEnd"/>
      <w:r w:rsidR="00EC4E62">
        <w:rPr>
          <w:rFonts w:ascii="AiPaiNutaaq" w:hAnsi="AiPaiNutaaq"/>
          <w:b/>
          <w:sz w:val="21"/>
          <w:szCs w:val="21"/>
          <w:lang w:val="en-CA"/>
        </w:rPr>
        <w:t xml:space="preserve"> </w:t>
      </w:r>
    </w:p>
    <w:p w14:paraId="60A2B1A2" w14:textId="77777777" w:rsidR="00EC4E62" w:rsidRDefault="00EC4E62" w:rsidP="000E77DA">
      <w:pPr>
        <w:rPr>
          <w:rFonts w:ascii="AiPaiNutaaq" w:hAnsi="AiPaiNutaaq"/>
          <w:sz w:val="21"/>
          <w:szCs w:val="21"/>
          <w:lang w:val="en-CA"/>
        </w:rPr>
      </w:pPr>
      <w:proofErr w:type="spellStart"/>
      <w:r>
        <w:rPr>
          <w:rFonts w:ascii="AiPaiNutaaq" w:hAnsi="AiPaiNutaaq"/>
          <w:sz w:val="21"/>
          <w:szCs w:val="21"/>
          <w:lang w:val="en-CA"/>
        </w:rPr>
        <w:t>ᑐᑦᓯᕋᐅᑎᓕᐅᕐᑐᕕᓂᖅ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ᑭᐅᓯᒪᖕᖏᐸᑦ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ᑲᒪᔨ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ᖃᐅᔨᓴᕈᑎᖃᕐᑎᓗᒍ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ᑮᓇ</w:t>
      </w:r>
      <w:r w:rsidR="00BB77C1">
        <w:rPr>
          <w:rFonts w:ascii="AiPaiNutaaq" w:hAnsi="AiPaiNutaaq"/>
          <w:sz w:val="21"/>
          <w:szCs w:val="21"/>
          <w:lang w:val="en-CA"/>
        </w:rPr>
        <w:t>ᐅ</w:t>
      </w:r>
      <w:r>
        <w:rPr>
          <w:rFonts w:ascii="AiPaiNutaaq" w:hAnsi="AiPaiNutaaq"/>
          <w:sz w:val="21"/>
          <w:szCs w:val="21"/>
          <w:lang w:val="en-CA"/>
        </w:rPr>
        <w:t>ᔭᓂᒃ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ᓴᓂᕐᕙᑕᐅᓯᒪᔪᓂᒃ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,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ᑲᒪᔨ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ᑮᓇᐅᔭᓂᒃ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ᑐᓂᔨᒍᑎᐅᓯᒪᔪᓂᒃ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ᐊᑐᕐᑕᐅᓯᒪᖕᖏᒋᐊᖏᓐᓂᒃ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ᑐᑭᓯᓯᒪᓕᕐᐸᑦ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ᐊᓯᐊᓄᑦ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ᐱᓇᓱᐊᕋᑦᓴᒧᑦ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ᓅᑦᓯᑐᐃᓐᓇᕆᐊᓕᒃ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.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ᑮᓇᐅᔦᓕᕿᒍᑎᕕᓃᑦ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ᕿᑎᕐᖃᖏᑦ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ᑐᓂᔨᒍᑎᐅᓐᓂᐸᑕ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ᓱᖃᑦᓯᑎᑦᓯᓂᖃᓚᐅᕐᑎᓇᒍ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ᓱᖃᑦᓯᑎᑦᓯᓂᕐᓗ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ᖁᔭᓈᕐᑕᕕᓂᐅᑉᐸᑦ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,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ᑮᓇᐅᔦᑦ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ᐅᑎᕐᑎᑕᐅᒋᐊᖃᓛᕐᑐᑦ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ᐃᓗᓯᓕᕆᔨᒃᑯᓄᑦ</w:t>
      </w:r>
      <w:proofErr w:type="spellEnd"/>
      <w:r>
        <w:rPr>
          <w:rFonts w:ascii="AiPaiNutaaq" w:hAnsi="AiPaiNutaaq"/>
          <w:sz w:val="21"/>
          <w:szCs w:val="21"/>
          <w:lang w:val="en-CA"/>
        </w:rPr>
        <w:t>.</w:t>
      </w:r>
    </w:p>
    <w:p w14:paraId="5C857CC1" w14:textId="77777777" w:rsidR="000E77DA" w:rsidRPr="009B30EE" w:rsidRDefault="000E77DA" w:rsidP="000E77DA">
      <w:pPr>
        <w:rPr>
          <w:rFonts w:ascii="AiPaiNutaaq" w:hAnsi="AiPaiNutaaq"/>
          <w:b/>
          <w:sz w:val="16"/>
          <w:szCs w:val="16"/>
          <w:lang w:val="en-CA"/>
        </w:rPr>
      </w:pPr>
    </w:p>
    <w:p w14:paraId="080FCDFC" w14:textId="77777777" w:rsidR="000E77DA" w:rsidRPr="009B30EE" w:rsidRDefault="000E77DA" w:rsidP="000E77DA">
      <w:pPr>
        <w:rPr>
          <w:rFonts w:ascii="AiPaiNutaaq" w:hAnsi="AiPaiNutaaq"/>
          <w:b/>
          <w:sz w:val="21"/>
          <w:szCs w:val="21"/>
          <w:lang w:val="en-CA"/>
        </w:rPr>
      </w:pPr>
      <w:r w:rsidRPr="009B30EE">
        <w:rPr>
          <w:rFonts w:ascii="AiPaiNutaaq" w:hAnsi="AiPaiNutaaq"/>
          <w:b/>
          <w:sz w:val="21"/>
          <w:szCs w:val="21"/>
          <w:lang w:val="en-CA"/>
        </w:rPr>
        <w:t>3.</w:t>
      </w:r>
      <w:r w:rsidR="00064F2C">
        <w:rPr>
          <w:rFonts w:ascii="AiPaiNutaaq" w:hAnsi="AiPaiNutaaq"/>
          <w:b/>
          <w:sz w:val="21"/>
          <w:szCs w:val="21"/>
          <w:lang w:val="en-CA"/>
        </w:rPr>
        <w:t xml:space="preserve"> </w:t>
      </w:r>
      <w:proofErr w:type="spellStart"/>
      <w:r w:rsidR="00064F2C">
        <w:rPr>
          <w:rFonts w:ascii="AiPaiNutaaq" w:hAnsi="AiPaiNutaaq"/>
          <w:b/>
          <w:sz w:val="21"/>
          <w:szCs w:val="21"/>
          <w:lang w:val="en-CA"/>
        </w:rPr>
        <w:t>ᐊᑭ</w:t>
      </w:r>
      <w:r w:rsidR="00A64813">
        <w:rPr>
          <w:rFonts w:ascii="AiPaiNutaaq" w:hAnsi="AiPaiNutaaq"/>
          <w:b/>
          <w:sz w:val="21"/>
          <w:szCs w:val="21"/>
          <w:lang w:val="en-CA"/>
        </w:rPr>
        <w:t>ᓖᖁᔨᒋᐊᖕᖓᐅᑏᑦ</w:t>
      </w:r>
      <w:proofErr w:type="spellEnd"/>
    </w:p>
    <w:p w14:paraId="615DF62A" w14:textId="77777777" w:rsidR="0067684C" w:rsidRDefault="00A64813" w:rsidP="000E77DA">
      <w:pPr>
        <w:rPr>
          <w:rFonts w:ascii="AiPaiNutaaq" w:hAnsi="AiPaiNutaaq"/>
          <w:sz w:val="21"/>
          <w:szCs w:val="21"/>
          <w:lang w:val="en-CA"/>
        </w:rPr>
      </w:pPr>
      <w:proofErr w:type="spellStart"/>
      <w:r>
        <w:rPr>
          <w:rFonts w:ascii="AiPaiNutaaq" w:hAnsi="AiPaiNutaaq"/>
          <w:sz w:val="21"/>
          <w:szCs w:val="21"/>
          <w:lang w:val="en-CA"/>
        </w:rPr>
        <w:t>ᐊᑭᓖᖁᔨᒋᐊᖕᖓᐅᑎᓂᒃ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ᓂᐅᕕ</w:t>
      </w:r>
      <w:r w:rsidR="00B360C8">
        <w:rPr>
          <w:rFonts w:ascii="AiPaiNutaaq" w:hAnsi="AiPaiNutaaq"/>
          <w:sz w:val="21"/>
          <w:szCs w:val="21"/>
          <w:lang w:val="en-CA"/>
        </w:rPr>
        <w:t>ᕐᓂᐊᕈᑎᕕᓃᓪᓗ</w:t>
      </w:r>
      <w:proofErr w:type="spellEnd"/>
      <w:r w:rsidR="00B360C8"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ᐊᓪᓚᕕᑦᓴᖏᓐᓂᒃ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ᑐᓂᔭᐅᓯᒪᓕᕈᓂ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,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ᑕᒪᒃᑯᐊ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ᕿᒥᕐᕈᔭᐅᓛᕐᑐᑦ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ᑕᒪᒃᑯᓂᖓ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ᑲᒪᔨᒧᑦ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.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ᑮᓇᐅᔭᕐᑑᑎᕕᓃᑦ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ᕿᐱᓗᒋᔭᐅᒍᓐᓇᑐᑦ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ᒪᓕᖕᖏᑐᐊᕈᑎᒃ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ᑐᑦᓯᕋᐅᑎ</w:t>
      </w:r>
      <w:r w:rsidR="00B360C8">
        <w:rPr>
          <w:rFonts w:ascii="AiPaiNutaaq" w:hAnsi="AiPaiNutaaq"/>
          <w:sz w:val="21"/>
          <w:szCs w:val="21"/>
          <w:lang w:val="en-CA"/>
        </w:rPr>
        <w:t>ᓕᐊᖑᓯᒪᔪᒥᒃ</w:t>
      </w:r>
      <w:proofErr w:type="spellEnd"/>
      <w:r w:rsidR="00B360C8"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 w:rsidR="00B360C8">
        <w:rPr>
          <w:rFonts w:ascii="AiPaiNutaaq" w:hAnsi="AiPaiNutaaq"/>
          <w:sz w:val="21"/>
          <w:szCs w:val="21"/>
          <w:lang w:val="en-CA"/>
        </w:rPr>
        <w:t>ᐊᖏᕐᑕᐅᓯᒪᔪᒥᒃ</w:t>
      </w:r>
      <w:proofErr w:type="spellEnd"/>
      <w:r w:rsidR="00B360C8">
        <w:rPr>
          <w:rFonts w:ascii="AiPaiNutaaq" w:hAnsi="AiPaiNutaaq"/>
          <w:sz w:val="21"/>
          <w:szCs w:val="21"/>
          <w:lang w:val="en-CA"/>
        </w:rPr>
        <w:t>.</w:t>
      </w:r>
      <w:r>
        <w:rPr>
          <w:rFonts w:ascii="AiPaiNutaaq" w:hAnsi="AiPaiNutaaq"/>
          <w:sz w:val="21"/>
          <w:szCs w:val="21"/>
          <w:lang w:val="en-CA"/>
        </w:rPr>
        <w:t xml:space="preserve"> </w:t>
      </w:r>
    </w:p>
    <w:p w14:paraId="6CB99D3F" w14:textId="77777777" w:rsidR="007A2655" w:rsidRPr="009B30EE" w:rsidRDefault="007A2655" w:rsidP="007A2655">
      <w:pPr>
        <w:rPr>
          <w:rFonts w:ascii="AiPaiNutaaq" w:hAnsi="AiPaiNutaaq" w:cs="Calibri"/>
          <w:sz w:val="16"/>
          <w:szCs w:val="16"/>
          <w:lang w:val="en-CA"/>
        </w:rPr>
      </w:pPr>
    </w:p>
    <w:p w14:paraId="27D25A9F" w14:textId="77777777" w:rsidR="000E77DA" w:rsidRPr="009B30EE" w:rsidRDefault="00B360C8" w:rsidP="000E77DA">
      <w:pPr>
        <w:rPr>
          <w:rFonts w:ascii="AiPaiNutaaq" w:hAnsi="AiPaiNutaaq"/>
          <w:sz w:val="21"/>
          <w:szCs w:val="21"/>
          <w:lang w:val="en-CA"/>
        </w:rPr>
      </w:pPr>
      <w:proofErr w:type="spellStart"/>
      <w:r>
        <w:rPr>
          <w:rFonts w:ascii="AiPaiNutaaq" w:hAnsi="AiPaiNutaaq"/>
          <w:sz w:val="21"/>
          <w:szCs w:val="21"/>
          <w:lang w:val="en-CA"/>
        </w:rPr>
        <w:t>ᐊᓪᓚᓂᐊᕐᓯᒪᕗᖓ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ᐊᖏᕐᓱᖓᓗ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ᒪᓕᑦᑕᐅᒋᐊᓕᓐᓂᒃ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ᓄᐃᑕᑎᑕᐅᔪᓂ</w:t>
      </w:r>
      <w:r w:rsidR="00BB77C1">
        <w:rPr>
          <w:rFonts w:ascii="AiPaiNutaaq" w:hAnsi="AiPaiNutaaq"/>
          <w:sz w:val="21"/>
          <w:szCs w:val="21"/>
          <w:lang w:val="en-CA"/>
        </w:rPr>
        <w:t>ᒃ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ᑖᒃᑯᐊ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ᐃᓚᖏᓐᓂ</w:t>
      </w:r>
      <w:proofErr w:type="spellEnd"/>
      <w:r>
        <w:rPr>
          <w:rFonts w:ascii="AiPaiNutaaq" w:hAnsi="AiPaiNutaaq"/>
          <w:sz w:val="21"/>
          <w:szCs w:val="21"/>
          <w:lang w:val="en-CA"/>
        </w:rPr>
        <w:t xml:space="preserve"> 3-ᒦᑦᑐᒥ</w:t>
      </w:r>
      <w:r w:rsidR="000E77DA" w:rsidRPr="009B30EE">
        <w:rPr>
          <w:rFonts w:ascii="AiPaiNutaaq" w:hAnsi="AiPaiNutaaq"/>
          <w:sz w:val="21"/>
          <w:szCs w:val="21"/>
          <w:lang w:val="en-CA"/>
        </w:rPr>
        <w:t xml:space="preserve">.  </w:t>
      </w:r>
      <w:r w:rsidR="000E77DA" w:rsidRPr="009B30EE">
        <w:rPr>
          <w:rFonts w:ascii="AiPaiNutaaq" w:hAnsi="AiPaiNutaaq"/>
          <w:sz w:val="21"/>
          <w:szCs w:val="21"/>
          <w:lang w:val="en-CA"/>
        </w:rPr>
        <w:fldChar w:fldCharType="begin">
          <w:ffData>
            <w:name w:val="Check71"/>
            <w:enabled/>
            <w:calcOnExit w:val="0"/>
            <w:checkBox>
              <w:sizeAuto/>
              <w:default w:val="0"/>
            </w:checkBox>
          </w:ffData>
        </w:fldChar>
      </w:r>
      <w:r w:rsidR="000E77DA" w:rsidRPr="009B30EE">
        <w:rPr>
          <w:rFonts w:ascii="AiPaiNutaaq" w:hAnsi="AiPaiNutaaq"/>
          <w:sz w:val="21"/>
          <w:szCs w:val="21"/>
          <w:lang w:val="en-CA"/>
        </w:rPr>
        <w:instrText xml:space="preserve"> FORMCHECKBOX </w:instrText>
      </w:r>
      <w:r w:rsidR="00000000">
        <w:rPr>
          <w:rFonts w:ascii="AiPaiNutaaq" w:hAnsi="AiPaiNutaaq"/>
          <w:sz w:val="21"/>
          <w:szCs w:val="21"/>
          <w:lang w:val="en-CA"/>
        </w:rPr>
      </w:r>
      <w:r w:rsidR="00000000">
        <w:rPr>
          <w:rFonts w:ascii="AiPaiNutaaq" w:hAnsi="AiPaiNutaaq"/>
          <w:sz w:val="21"/>
          <w:szCs w:val="21"/>
          <w:lang w:val="en-CA"/>
        </w:rPr>
        <w:fldChar w:fldCharType="separate"/>
      </w:r>
      <w:r w:rsidR="000E77DA" w:rsidRPr="009B30EE">
        <w:rPr>
          <w:rFonts w:ascii="AiPaiNutaaq" w:hAnsi="AiPaiNutaaq"/>
          <w:sz w:val="21"/>
          <w:szCs w:val="21"/>
          <w:lang w:val="en-CA"/>
        </w:rPr>
        <w:fldChar w:fldCharType="end"/>
      </w:r>
      <w:r w:rsidR="000E77DA" w:rsidRPr="009B30EE">
        <w:rPr>
          <w:rFonts w:ascii="AiPaiNutaaq" w:hAnsi="AiPaiNutaaq"/>
          <w:sz w:val="21"/>
          <w:szCs w:val="21"/>
          <w:lang w:val="en-CA"/>
        </w:rPr>
        <w:t xml:space="preserve"> </w:t>
      </w:r>
      <w:r>
        <w:rPr>
          <w:rFonts w:ascii="AiPaiNutaaq" w:hAnsi="AiPaiNutaaq"/>
          <w:sz w:val="21"/>
          <w:szCs w:val="21"/>
          <w:lang w:val="en-CA"/>
        </w:rPr>
        <w:t>ᐋ</w:t>
      </w:r>
      <w:r w:rsidR="000E77DA" w:rsidRPr="009B30EE">
        <w:rPr>
          <w:rFonts w:ascii="AiPaiNutaaq" w:hAnsi="AiPaiNutaaq"/>
          <w:sz w:val="21"/>
          <w:szCs w:val="21"/>
          <w:lang w:val="en-CA"/>
        </w:rPr>
        <w:t xml:space="preserve">   </w:t>
      </w:r>
      <w:r w:rsidR="000E77DA" w:rsidRPr="009B30EE">
        <w:rPr>
          <w:rFonts w:ascii="AiPaiNutaaq" w:hAnsi="AiPaiNutaaq"/>
          <w:sz w:val="21"/>
          <w:szCs w:val="21"/>
          <w:lang w:val="en-CA"/>
        </w:rPr>
        <w:fldChar w:fldCharType="begin">
          <w:ffData>
            <w:name w:val="Check72"/>
            <w:enabled/>
            <w:calcOnExit w:val="0"/>
            <w:checkBox>
              <w:sizeAuto/>
              <w:default w:val="0"/>
            </w:checkBox>
          </w:ffData>
        </w:fldChar>
      </w:r>
      <w:r w:rsidR="000E77DA" w:rsidRPr="009B30EE">
        <w:rPr>
          <w:rFonts w:ascii="AiPaiNutaaq" w:hAnsi="AiPaiNutaaq"/>
          <w:sz w:val="21"/>
          <w:szCs w:val="21"/>
          <w:lang w:val="en-CA"/>
        </w:rPr>
        <w:instrText xml:space="preserve"> FORMCHECKBOX </w:instrText>
      </w:r>
      <w:r w:rsidR="00000000">
        <w:rPr>
          <w:rFonts w:ascii="AiPaiNutaaq" w:hAnsi="AiPaiNutaaq"/>
          <w:sz w:val="21"/>
          <w:szCs w:val="21"/>
          <w:lang w:val="en-CA"/>
        </w:rPr>
      </w:r>
      <w:r w:rsidR="00000000">
        <w:rPr>
          <w:rFonts w:ascii="AiPaiNutaaq" w:hAnsi="AiPaiNutaaq"/>
          <w:sz w:val="21"/>
          <w:szCs w:val="21"/>
          <w:lang w:val="en-CA"/>
        </w:rPr>
        <w:fldChar w:fldCharType="separate"/>
      </w:r>
      <w:r w:rsidR="000E77DA" w:rsidRPr="009B30EE">
        <w:rPr>
          <w:rFonts w:ascii="AiPaiNutaaq" w:hAnsi="AiPaiNutaaq"/>
          <w:sz w:val="21"/>
          <w:szCs w:val="21"/>
          <w:lang w:val="en-CA"/>
        </w:rPr>
        <w:fldChar w:fldCharType="end"/>
      </w:r>
      <w:r w:rsidR="000E77DA" w:rsidRPr="009B30EE">
        <w:rPr>
          <w:rFonts w:ascii="AiPaiNutaaq" w:hAnsi="AiPaiNutaaq"/>
          <w:sz w:val="21"/>
          <w:szCs w:val="21"/>
          <w:lang w:val="en-CA"/>
        </w:rPr>
        <w:t xml:space="preserve"> </w:t>
      </w:r>
      <w:proofErr w:type="spellStart"/>
      <w:r>
        <w:rPr>
          <w:rFonts w:ascii="AiPaiNutaaq" w:hAnsi="AiPaiNutaaq"/>
          <w:sz w:val="21"/>
          <w:szCs w:val="21"/>
          <w:lang w:val="en-CA"/>
        </w:rPr>
        <w:t>ᐊᐅᑲ</w:t>
      </w:r>
      <w:proofErr w:type="spellEnd"/>
    </w:p>
    <w:tbl>
      <w:tblPr>
        <w:tblW w:w="9464" w:type="dxa"/>
        <w:tblLook w:val="01E0" w:firstRow="1" w:lastRow="1" w:firstColumn="1" w:lastColumn="1" w:noHBand="0" w:noVBand="0"/>
      </w:tblPr>
      <w:tblGrid>
        <w:gridCol w:w="959"/>
        <w:gridCol w:w="6289"/>
        <w:gridCol w:w="2216"/>
      </w:tblGrid>
      <w:tr w:rsidR="007A2655" w:rsidRPr="009B30EE" w14:paraId="6C1435B3" w14:textId="77777777" w:rsidTr="000E77DA">
        <w:tc>
          <w:tcPr>
            <w:tcW w:w="959" w:type="dxa"/>
          </w:tcPr>
          <w:p w14:paraId="4BEB4C6B" w14:textId="77777777" w:rsidR="007A2655" w:rsidRPr="009B30EE" w:rsidRDefault="00B360C8" w:rsidP="003128C6">
            <w:pPr>
              <w:rPr>
                <w:rFonts w:ascii="AiPaiNutaaq" w:hAnsi="AiPaiNutaaq" w:cs="Calibri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 w:cs="Calibri"/>
                <w:sz w:val="22"/>
                <w:szCs w:val="22"/>
                <w:lang w:val="en-CA"/>
              </w:rPr>
              <w:t>ᐊᑏᑦ</w:t>
            </w:r>
            <w:proofErr w:type="spellEnd"/>
            <w:r w:rsidR="007A2655" w:rsidRPr="009B30EE">
              <w:rPr>
                <w:rFonts w:ascii="AiPaiNutaaq" w:hAnsi="AiPaiNutaaq" w:cs="Calibri"/>
                <w:sz w:val="22"/>
                <w:szCs w:val="22"/>
                <w:lang w:val="en-CA"/>
              </w:rPr>
              <w:t xml:space="preserve">: </w:t>
            </w:r>
          </w:p>
        </w:tc>
        <w:tc>
          <w:tcPr>
            <w:tcW w:w="6289" w:type="dxa"/>
            <w:tcBorders>
              <w:bottom w:val="single" w:sz="4" w:space="0" w:color="auto"/>
            </w:tcBorders>
          </w:tcPr>
          <w:p w14:paraId="1CDF89BA" w14:textId="77777777" w:rsidR="007A2655" w:rsidRPr="009B30EE" w:rsidRDefault="007A2655" w:rsidP="00F35A9E">
            <w:pPr>
              <w:rPr>
                <w:rFonts w:ascii="AiPaiNutaaq" w:hAnsi="AiPaiNutaaq" w:cs="Calibri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9B30EE">
              <w:rPr>
                <w:rFonts w:ascii="AiPaiNutaaq" w:hAnsi="AiPaiNutaaq" w:cs="Calibri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 w:cs="Calibri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216" w:type="dxa"/>
          </w:tcPr>
          <w:p w14:paraId="46B36AC7" w14:textId="77777777" w:rsidR="007A2655" w:rsidRPr="009B30EE" w:rsidRDefault="007A2655" w:rsidP="00F35A9E">
            <w:pPr>
              <w:rPr>
                <w:rFonts w:ascii="AiPaiNutaaq" w:hAnsi="AiPaiNutaaq" w:cs="Calibri"/>
                <w:sz w:val="22"/>
                <w:szCs w:val="22"/>
                <w:lang w:val="en-CA"/>
              </w:rPr>
            </w:pPr>
          </w:p>
        </w:tc>
      </w:tr>
    </w:tbl>
    <w:p w14:paraId="5E5CF2F6" w14:textId="77777777" w:rsidR="007A2655" w:rsidRPr="00A90720" w:rsidRDefault="007A2655" w:rsidP="007A2655">
      <w:pPr>
        <w:pStyle w:val="ListContinue"/>
        <w:ind w:left="0"/>
        <w:jc w:val="both"/>
        <w:rPr>
          <w:rFonts w:ascii="AiPaiNutaaq" w:hAnsi="AiPaiNutaaq" w:cs="Calibri"/>
          <w:sz w:val="16"/>
          <w:szCs w:val="16"/>
          <w:lang w:val="en-CA" w:eastAsia="fr-FR"/>
        </w:rPr>
      </w:pPr>
    </w:p>
    <w:p w14:paraId="2EE1A69A" w14:textId="77777777" w:rsidR="00CB2E4F" w:rsidRPr="002D4885" w:rsidRDefault="001E7FDB" w:rsidP="002D4885">
      <w:pPr>
        <w:pStyle w:val="ListNumber"/>
        <w:numPr>
          <w:ilvl w:val="0"/>
          <w:numId w:val="0"/>
        </w:numPr>
        <w:ind w:left="284" w:hanging="284"/>
        <w:jc w:val="center"/>
        <w:rPr>
          <w:rStyle w:val="Hyperlink"/>
          <w:rFonts w:ascii="AiPaiNutaaq" w:hAnsi="AiPaiNutaaq" w:cs="Calibri"/>
          <w:b/>
          <w:snapToGrid w:val="0"/>
          <w:color w:val="auto"/>
          <w:sz w:val="26"/>
          <w:szCs w:val="26"/>
          <w:u w:val="none"/>
        </w:rPr>
      </w:pPr>
      <w:proofErr w:type="spellStart"/>
      <w:r w:rsidRPr="001E7FDB">
        <w:rPr>
          <w:rFonts w:ascii="AiPaiNutaaq" w:hAnsi="AiPaiNutaaq" w:cs="Calibri"/>
          <w:b/>
          <w:snapToGrid w:val="0"/>
          <w:sz w:val="26"/>
          <w:szCs w:val="26"/>
        </w:rPr>
        <w:t>ᑐᑭᓯᒋᐊᕆᐊᓪᓚᕈᒪᒍᕕᑦ</w:t>
      </w:r>
      <w:proofErr w:type="spellEnd"/>
      <w:r w:rsidRPr="001E7FDB">
        <w:rPr>
          <w:rFonts w:ascii="AiPaiNutaaq" w:hAnsi="AiPaiNutaaq" w:cs="Calibri"/>
          <w:b/>
          <w:snapToGrid w:val="0"/>
          <w:sz w:val="26"/>
          <w:szCs w:val="26"/>
        </w:rPr>
        <w:t xml:space="preserve">, </w:t>
      </w:r>
      <w:proofErr w:type="spellStart"/>
      <w:r w:rsidRPr="001E7FDB">
        <w:rPr>
          <w:rFonts w:ascii="AiPaiNutaaq" w:hAnsi="AiPaiNutaaq" w:cs="Calibri"/>
          <w:b/>
          <w:snapToGrid w:val="0"/>
          <w:sz w:val="26"/>
          <w:szCs w:val="26"/>
        </w:rPr>
        <w:t>ᐊᓪᓚᒍᓐᓇᑐᑎᑦ</w:t>
      </w:r>
      <w:proofErr w:type="spellEnd"/>
      <w:r w:rsidRPr="001E7FDB">
        <w:rPr>
          <w:rFonts w:ascii="AiPaiNutaaq" w:hAnsi="AiPaiNutaaq" w:cs="Calibri"/>
          <w:b/>
          <w:snapToGrid w:val="0"/>
          <w:sz w:val="26"/>
          <w:szCs w:val="26"/>
        </w:rPr>
        <w:t xml:space="preserve"> </w:t>
      </w:r>
      <w:proofErr w:type="spellStart"/>
      <w:r w:rsidRPr="001E7FDB">
        <w:rPr>
          <w:rFonts w:ascii="AiPaiNutaaq" w:hAnsi="AiPaiNutaaq" w:cs="Calibri"/>
          <w:b/>
          <w:snapToGrid w:val="0"/>
          <w:sz w:val="26"/>
          <w:szCs w:val="26"/>
        </w:rPr>
        <w:t>ᐅᕗᖓ</w:t>
      </w:r>
      <w:proofErr w:type="spellEnd"/>
      <w:r w:rsidR="002009A1" w:rsidRPr="001E7FDB">
        <w:rPr>
          <w:rFonts w:ascii="AiPaiNutaaq" w:hAnsi="AiPaiNutaaq" w:cs="Calibri"/>
          <w:b/>
          <w:snapToGrid w:val="0"/>
          <w:sz w:val="26"/>
          <w:szCs w:val="26"/>
        </w:rPr>
        <w:t xml:space="preserve"> </w:t>
      </w:r>
      <w:hyperlink r:id="rId8" w:history="1">
        <w:r w:rsidR="00212924" w:rsidRPr="001E7FDB">
          <w:rPr>
            <w:rStyle w:val="Hyperlink"/>
            <w:rFonts w:ascii="AiPaiNutaaq" w:hAnsi="AiPaiNutaaq" w:cs="Calibri"/>
            <w:snapToGrid w:val="0"/>
            <w:sz w:val="26"/>
            <w:szCs w:val="26"/>
          </w:rPr>
          <w:t>php.nrbhss@ssss.gouv.qc.ca</w:t>
        </w:r>
      </w:hyperlink>
    </w:p>
    <w:p w14:paraId="21C1369E" w14:textId="77777777" w:rsidR="00687D36" w:rsidRPr="00A90720" w:rsidRDefault="00687D36" w:rsidP="00687D36">
      <w:pPr>
        <w:pStyle w:val="ListContinue"/>
        <w:rPr>
          <w:sz w:val="16"/>
          <w:szCs w:val="16"/>
          <w:lang w:val="en-CA" w:eastAsia="fr-FR"/>
        </w:rPr>
      </w:pPr>
    </w:p>
    <w:p w14:paraId="0C59089E" w14:textId="77777777" w:rsidR="00F84FFA" w:rsidRPr="001E7FDB" w:rsidRDefault="001E7FDB" w:rsidP="001E7FDB">
      <w:pPr>
        <w:pStyle w:val="ListNumber"/>
        <w:numPr>
          <w:ilvl w:val="0"/>
          <w:numId w:val="0"/>
        </w:numPr>
        <w:ind w:left="284" w:hanging="284"/>
        <w:jc w:val="center"/>
        <w:rPr>
          <w:rFonts w:ascii="AiPaiNutaaq" w:hAnsi="AiPaiNutaaq"/>
          <w:snapToGrid w:val="0"/>
          <w:sz w:val="26"/>
          <w:szCs w:val="26"/>
        </w:rPr>
      </w:pPr>
      <w:proofErr w:type="spellStart"/>
      <w:r w:rsidRPr="001E7FDB">
        <w:rPr>
          <w:rFonts w:ascii="AiPaiNutaaq" w:hAnsi="AiPaiNutaaq"/>
          <w:snapToGrid w:val="0"/>
          <w:sz w:val="26"/>
          <w:szCs w:val="26"/>
        </w:rPr>
        <w:t>ᑐᑦᓯᕋᐅᑎᒥᒃ</w:t>
      </w:r>
      <w:proofErr w:type="spellEnd"/>
      <w:r w:rsidRPr="001E7FDB">
        <w:rPr>
          <w:rFonts w:ascii="AiPaiNutaaq" w:hAnsi="AiPaiNutaaq"/>
          <w:snapToGrid w:val="0"/>
          <w:sz w:val="26"/>
          <w:szCs w:val="26"/>
        </w:rPr>
        <w:t xml:space="preserve"> </w:t>
      </w:r>
      <w:proofErr w:type="spellStart"/>
      <w:r w:rsidRPr="001E7FDB">
        <w:rPr>
          <w:rFonts w:ascii="AiPaiNutaaq" w:hAnsi="AiPaiNutaaq"/>
          <w:snapToGrid w:val="0"/>
          <w:sz w:val="26"/>
          <w:szCs w:val="26"/>
        </w:rPr>
        <w:t>ᑐᓂᓯᒍᓐᓇᑐᑎᑦ</w:t>
      </w:r>
      <w:proofErr w:type="spellEnd"/>
      <w:r w:rsidRPr="001E7FDB">
        <w:rPr>
          <w:rFonts w:ascii="AiPaiNutaaq" w:hAnsi="AiPaiNutaaq"/>
          <w:snapToGrid w:val="0"/>
          <w:sz w:val="26"/>
          <w:szCs w:val="26"/>
        </w:rPr>
        <w:t xml:space="preserve">, </w:t>
      </w:r>
      <w:proofErr w:type="spellStart"/>
      <w:r w:rsidRPr="001E7FDB">
        <w:rPr>
          <w:rFonts w:ascii="AiPaiNutaaq" w:hAnsi="AiPaiNutaaq"/>
          <w:snapToGrid w:val="0"/>
          <w:sz w:val="26"/>
          <w:szCs w:val="26"/>
        </w:rPr>
        <w:t>ᑖᓐᓇ</w:t>
      </w:r>
      <w:proofErr w:type="spellEnd"/>
      <w:r w:rsidRPr="001E7FDB">
        <w:rPr>
          <w:rFonts w:ascii="AiPaiNutaaq" w:hAnsi="AiPaiNutaaq"/>
          <w:snapToGrid w:val="0"/>
          <w:sz w:val="26"/>
          <w:szCs w:val="26"/>
        </w:rPr>
        <w:t xml:space="preserve"> </w:t>
      </w:r>
      <w:proofErr w:type="spellStart"/>
      <w:r w:rsidRPr="001E7FDB">
        <w:rPr>
          <w:rFonts w:ascii="AiPaiNutaaq" w:hAnsi="AiPaiNutaaq"/>
          <w:snapToGrid w:val="0"/>
          <w:sz w:val="26"/>
          <w:szCs w:val="26"/>
        </w:rPr>
        <w:t>ᑕᑕᕐᓴᒐᑦᓴᖅ</w:t>
      </w:r>
      <w:proofErr w:type="spellEnd"/>
      <w:r w:rsidRPr="001E7FDB">
        <w:rPr>
          <w:rFonts w:ascii="AiPaiNutaaq" w:hAnsi="AiPaiNutaaq"/>
          <w:snapToGrid w:val="0"/>
          <w:sz w:val="26"/>
          <w:szCs w:val="26"/>
        </w:rPr>
        <w:t xml:space="preserve"> </w:t>
      </w:r>
      <w:proofErr w:type="spellStart"/>
      <w:r w:rsidRPr="001E7FDB">
        <w:rPr>
          <w:rFonts w:ascii="AiPaiNutaaq" w:hAnsi="AiPaiNutaaq"/>
          <w:snapToGrid w:val="0"/>
          <w:sz w:val="26"/>
          <w:szCs w:val="26"/>
        </w:rPr>
        <w:t>ᐱᔭᕇᕐᓗᒍ</w:t>
      </w:r>
      <w:proofErr w:type="spellEnd"/>
      <w:r w:rsidRPr="001E7FDB">
        <w:rPr>
          <w:rFonts w:ascii="AiPaiNutaaq" w:hAnsi="AiPaiNutaaq"/>
          <w:snapToGrid w:val="0"/>
          <w:sz w:val="26"/>
          <w:szCs w:val="26"/>
        </w:rPr>
        <w:t xml:space="preserve"> </w:t>
      </w:r>
      <w:proofErr w:type="spellStart"/>
      <w:r w:rsidRPr="001E7FDB">
        <w:rPr>
          <w:rFonts w:ascii="AiPaiNutaaq" w:hAnsi="AiPaiNutaaq"/>
          <w:snapToGrid w:val="0"/>
          <w:sz w:val="26"/>
          <w:szCs w:val="26"/>
        </w:rPr>
        <w:t>ᐊᐅᓪᓚᑎᓗᒍᓗ</w:t>
      </w:r>
      <w:proofErr w:type="spellEnd"/>
      <w:r w:rsidRPr="001E7FDB">
        <w:rPr>
          <w:rFonts w:ascii="AiPaiNutaaq" w:hAnsi="AiPaiNutaaq"/>
          <w:snapToGrid w:val="0"/>
          <w:sz w:val="26"/>
          <w:szCs w:val="26"/>
        </w:rPr>
        <w:t xml:space="preserve"> </w:t>
      </w:r>
      <w:proofErr w:type="spellStart"/>
      <w:r w:rsidRPr="001E7FDB">
        <w:rPr>
          <w:rFonts w:ascii="AiPaiNutaaq" w:hAnsi="AiPaiNutaaq"/>
          <w:snapToGrid w:val="0"/>
          <w:sz w:val="26"/>
          <w:szCs w:val="26"/>
        </w:rPr>
        <w:t>ᓱᑲᑦᑐᑰᕈᑎᒃᑯᑦ</w:t>
      </w:r>
      <w:proofErr w:type="spellEnd"/>
      <w:r w:rsidRPr="001E7FDB">
        <w:rPr>
          <w:rFonts w:ascii="AiPaiNutaaq" w:hAnsi="AiPaiNutaaq"/>
          <w:snapToGrid w:val="0"/>
          <w:sz w:val="26"/>
          <w:szCs w:val="26"/>
        </w:rPr>
        <w:t xml:space="preserve"> </w:t>
      </w:r>
      <w:proofErr w:type="spellStart"/>
      <w:r w:rsidRPr="001E7FDB">
        <w:rPr>
          <w:rFonts w:ascii="AiPaiNutaaq" w:hAnsi="AiPaiNutaaq"/>
          <w:snapToGrid w:val="0"/>
          <w:sz w:val="26"/>
          <w:szCs w:val="26"/>
        </w:rPr>
        <w:t>ᐅᕗᖓ</w:t>
      </w:r>
      <w:proofErr w:type="spellEnd"/>
      <w:r w:rsidR="00B834BE" w:rsidRPr="001E7FDB">
        <w:rPr>
          <w:rFonts w:ascii="AiPaiNutaaq" w:hAnsi="AiPaiNutaaq"/>
          <w:snapToGrid w:val="0"/>
          <w:sz w:val="26"/>
          <w:szCs w:val="26"/>
        </w:rPr>
        <w:t xml:space="preserve"> 819-964-2711</w:t>
      </w:r>
      <w:r w:rsidR="006561E3" w:rsidRPr="001E7FDB">
        <w:rPr>
          <w:rFonts w:ascii="AiPaiNutaaq" w:hAnsi="AiPaiNutaaq"/>
          <w:snapToGrid w:val="0"/>
          <w:sz w:val="26"/>
          <w:szCs w:val="26"/>
        </w:rPr>
        <w:t xml:space="preserve"> </w:t>
      </w:r>
      <w:proofErr w:type="spellStart"/>
      <w:r w:rsidRPr="001E7FDB">
        <w:rPr>
          <w:rFonts w:ascii="AiPaiNutaaq" w:hAnsi="AiPaiNutaaq"/>
          <w:snapToGrid w:val="0"/>
          <w:sz w:val="26"/>
          <w:szCs w:val="26"/>
        </w:rPr>
        <w:t>ᖃᕆᑕᐅᔭᒃᑯᓗᓐᓃᑦ</w:t>
      </w:r>
      <w:proofErr w:type="spellEnd"/>
      <w:r w:rsidRPr="001E7FDB">
        <w:rPr>
          <w:rFonts w:ascii="AiPaiNutaaq" w:hAnsi="AiPaiNutaaq"/>
          <w:snapToGrid w:val="0"/>
          <w:sz w:val="26"/>
          <w:szCs w:val="26"/>
        </w:rPr>
        <w:t xml:space="preserve"> </w:t>
      </w:r>
      <w:proofErr w:type="spellStart"/>
      <w:r w:rsidRPr="001E7FDB">
        <w:rPr>
          <w:rFonts w:ascii="AiPaiNutaaq" w:hAnsi="AiPaiNutaaq"/>
          <w:snapToGrid w:val="0"/>
          <w:sz w:val="26"/>
          <w:szCs w:val="26"/>
        </w:rPr>
        <w:t>ᐅᕗᖓ</w:t>
      </w:r>
      <w:proofErr w:type="spellEnd"/>
      <w:r w:rsidRPr="001E7FDB">
        <w:rPr>
          <w:rFonts w:ascii="AiPaiNutaaq" w:hAnsi="AiPaiNutaaq"/>
          <w:snapToGrid w:val="0"/>
          <w:sz w:val="26"/>
          <w:szCs w:val="26"/>
        </w:rPr>
        <w:t xml:space="preserve"> </w:t>
      </w:r>
      <w:proofErr w:type="spellStart"/>
      <w:r w:rsidRPr="001E7FDB">
        <w:rPr>
          <w:rFonts w:ascii="AiPaiNutaaq" w:hAnsi="AiPaiNutaaq"/>
          <w:snapToGrid w:val="0"/>
          <w:sz w:val="26"/>
          <w:szCs w:val="26"/>
        </w:rPr>
        <w:t>ᐊᐅᓪᓚᑎᓗᒍ</w:t>
      </w:r>
      <w:proofErr w:type="spellEnd"/>
      <w:r w:rsidRPr="001E7FDB">
        <w:rPr>
          <w:rFonts w:ascii="AiPaiNutaaq" w:hAnsi="AiPaiNutaaq"/>
          <w:snapToGrid w:val="0"/>
          <w:sz w:val="26"/>
          <w:szCs w:val="26"/>
        </w:rPr>
        <w:t xml:space="preserve"> </w:t>
      </w:r>
      <w:hyperlink r:id="rId9" w:history="1">
        <w:r w:rsidRPr="001E7FDB">
          <w:rPr>
            <w:rStyle w:val="Hyperlink"/>
            <w:rFonts w:ascii="AiPaiNutaaq" w:hAnsi="AiPaiNutaaq"/>
            <w:snapToGrid w:val="0"/>
            <w:sz w:val="26"/>
            <w:szCs w:val="26"/>
          </w:rPr>
          <w:t>php.nrbhss@ssss.gouv.qc.ca</w:t>
        </w:r>
      </w:hyperlink>
      <w:r w:rsidR="00666F25" w:rsidRPr="001E7FDB">
        <w:rPr>
          <w:rFonts w:ascii="AiPaiNutaaq" w:hAnsi="AiPaiNutaaq"/>
          <w:snapToGrid w:val="0"/>
          <w:sz w:val="26"/>
          <w:szCs w:val="26"/>
        </w:rPr>
        <w:t>.</w:t>
      </w:r>
    </w:p>
    <w:p w14:paraId="4EAC583C" w14:textId="77777777" w:rsidR="009E7ADF" w:rsidRPr="009B30EE" w:rsidRDefault="009E7ADF" w:rsidP="00C843B8">
      <w:pPr>
        <w:jc w:val="center"/>
        <w:rPr>
          <w:rFonts w:ascii="AiPaiNutaaq" w:hAnsi="AiPaiNutaaq"/>
          <w:i/>
          <w:sz w:val="16"/>
          <w:szCs w:val="22"/>
          <w:lang w:val="en-CA"/>
        </w:rPr>
      </w:pPr>
    </w:p>
    <w:p w14:paraId="44C1D089" w14:textId="77777777" w:rsidR="00CB2E4F" w:rsidRPr="009B30EE" w:rsidRDefault="001E7FDB" w:rsidP="00C843B8">
      <w:pPr>
        <w:jc w:val="center"/>
        <w:rPr>
          <w:rFonts w:ascii="AiPaiNutaaq" w:hAnsi="AiPaiNutaaq"/>
          <w:i/>
          <w:szCs w:val="22"/>
          <w:lang w:val="en-CA"/>
        </w:rPr>
      </w:pPr>
      <w:proofErr w:type="spellStart"/>
      <w:r>
        <w:rPr>
          <w:rFonts w:ascii="AiPaiNutaaq" w:hAnsi="AiPaiNutaaq"/>
          <w:i/>
          <w:szCs w:val="22"/>
          <w:lang w:val="en-CA"/>
        </w:rPr>
        <w:t>ᐱᓇᓱᐊᕋᑦᓭᑦ</w:t>
      </w:r>
      <w:proofErr w:type="spellEnd"/>
      <w:r>
        <w:rPr>
          <w:rFonts w:ascii="AiPaiNutaaq" w:hAnsi="AiPaiNutaaq"/>
          <w:i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i/>
          <w:szCs w:val="22"/>
          <w:lang w:val="en-CA"/>
        </w:rPr>
        <w:t>ᖃᖓᑐᐃᓐᓇᓕᒫᖅ</w:t>
      </w:r>
      <w:proofErr w:type="spellEnd"/>
      <w:r>
        <w:rPr>
          <w:rFonts w:ascii="AiPaiNutaaq" w:hAnsi="AiPaiNutaaq"/>
          <w:i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i/>
          <w:szCs w:val="22"/>
          <w:lang w:val="en-CA"/>
        </w:rPr>
        <w:t>ᐊᕐᕌᒍᒥ</w:t>
      </w:r>
      <w:proofErr w:type="spellEnd"/>
      <w:r>
        <w:rPr>
          <w:rFonts w:ascii="AiPaiNutaaq" w:hAnsi="AiPaiNutaaq"/>
          <w:i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i/>
          <w:szCs w:val="22"/>
          <w:lang w:val="en-CA"/>
        </w:rPr>
        <w:t>ᑐᓂᔨᒍᑎᐅᒍᓐᓇᑐᑦ</w:t>
      </w:r>
      <w:proofErr w:type="spellEnd"/>
      <w:r w:rsidR="00F80447" w:rsidRPr="009B30EE">
        <w:rPr>
          <w:rFonts w:ascii="AiPaiNutaaq" w:hAnsi="AiPaiNutaaq"/>
          <w:i/>
          <w:szCs w:val="22"/>
          <w:lang w:val="en-CA"/>
        </w:rPr>
        <w:t>.</w:t>
      </w:r>
      <w:r w:rsidR="00F80447" w:rsidRPr="009B30EE">
        <w:rPr>
          <w:rFonts w:ascii="AiPaiNutaaq" w:hAnsi="AiPaiNutaaq"/>
          <w:i/>
          <w:szCs w:val="22"/>
          <w:lang w:val="en-CA"/>
        </w:rPr>
        <w:br/>
      </w:r>
      <w:proofErr w:type="spellStart"/>
      <w:r>
        <w:rPr>
          <w:rFonts w:ascii="AiPaiNutaaq" w:hAnsi="AiPaiNutaaq"/>
          <w:i/>
          <w:szCs w:val="22"/>
          <w:lang w:val="en-CA"/>
        </w:rPr>
        <w:t>ᑐᑦᓯᕋᐅᑏᑦ</w:t>
      </w:r>
      <w:proofErr w:type="spellEnd"/>
      <w:r>
        <w:rPr>
          <w:rFonts w:ascii="AiPaiNutaaq" w:hAnsi="AiPaiNutaaq"/>
          <w:i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i/>
          <w:szCs w:val="22"/>
          <w:lang w:val="en-CA"/>
        </w:rPr>
        <w:t>ᐱᓇᓱᐊᕐᑕᐅᓲᑦ</w:t>
      </w:r>
      <w:proofErr w:type="spellEnd"/>
      <w:r>
        <w:rPr>
          <w:rFonts w:ascii="AiPaiNutaaq" w:hAnsi="AiPaiNutaaq"/>
          <w:i/>
          <w:szCs w:val="22"/>
          <w:lang w:val="en-CA"/>
        </w:rPr>
        <w:t xml:space="preserve"> </w:t>
      </w:r>
      <w:r>
        <w:rPr>
          <w:rFonts w:ascii="AiPaiNutaaq" w:hAnsi="AiPaiNutaaq"/>
          <w:b/>
          <w:bCs/>
          <w:i/>
          <w:szCs w:val="22"/>
          <w:lang w:val="en-CA"/>
        </w:rPr>
        <w:t>4-ᒥ 6-ᒧᑦ</w:t>
      </w:r>
      <w:r>
        <w:rPr>
          <w:rFonts w:ascii="AiPaiNutaaq" w:hAnsi="AiPaiNutaaq"/>
          <w:i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i/>
          <w:szCs w:val="22"/>
          <w:lang w:val="en-CA"/>
        </w:rPr>
        <w:t>ᐱᓇᓱᐊᕈᓯᕐᓂᒃ</w:t>
      </w:r>
      <w:proofErr w:type="spellEnd"/>
    </w:p>
    <w:p w14:paraId="5A69F055" w14:textId="77777777" w:rsidR="003F09B6" w:rsidRPr="00D30C8E" w:rsidRDefault="00CB2E4F" w:rsidP="003F09B6">
      <w:pPr>
        <w:jc w:val="center"/>
        <w:rPr>
          <w:rFonts w:ascii="AiPaiNutaaq" w:hAnsi="AiPaiNutaaq"/>
          <w:b/>
          <w:bCs/>
          <w:i/>
          <w:iCs/>
          <w:sz w:val="28"/>
          <w:szCs w:val="28"/>
          <w:lang w:val="en-CA"/>
        </w:rPr>
      </w:pPr>
      <w:r w:rsidRPr="009B30EE">
        <w:rPr>
          <w:rFonts w:ascii="AiPaiNutaaq" w:hAnsi="AiPaiNutaaq"/>
          <w:i/>
          <w:szCs w:val="22"/>
          <w:lang w:val="en-CA"/>
        </w:rPr>
        <w:br w:type="page"/>
      </w:r>
      <w:proofErr w:type="spellStart"/>
      <w:r w:rsidR="001E7FDB"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lastRenderedPageBreak/>
        <w:t>ᐃᓚᖓ</w:t>
      </w:r>
      <w:proofErr w:type="spellEnd"/>
      <w:r w:rsidR="003F09B6"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1 – </w:t>
      </w:r>
      <w:proofErr w:type="spellStart"/>
      <w:r w:rsidR="00A90F97"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ᑐᑦᓯᕋᐅᑎᓕᐅᕐᑑᑉ</w:t>
      </w:r>
      <w:proofErr w:type="spellEnd"/>
      <w:r w:rsidR="00A90F97"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</w:t>
      </w:r>
      <w:proofErr w:type="spellStart"/>
      <w:r w:rsidR="00A90F97"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ᑭᓇᐅᓂᖓ</w:t>
      </w:r>
      <w:proofErr w:type="spellEnd"/>
    </w:p>
    <w:p w14:paraId="2D35E18B" w14:textId="77777777" w:rsidR="00F80447" w:rsidRPr="009B30EE" w:rsidRDefault="00F80447" w:rsidP="00C843B8">
      <w:pPr>
        <w:jc w:val="center"/>
        <w:rPr>
          <w:rFonts w:ascii="AiPaiNutaaq" w:hAnsi="AiPaiNutaaq"/>
          <w:snapToGrid w:val="0"/>
          <w:sz w:val="16"/>
          <w:szCs w:val="16"/>
          <w:lang w:val="en-CA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424"/>
        <w:gridCol w:w="214"/>
        <w:gridCol w:w="540"/>
        <w:gridCol w:w="360"/>
        <w:gridCol w:w="1080"/>
        <w:gridCol w:w="1260"/>
        <w:gridCol w:w="1530"/>
        <w:gridCol w:w="3741"/>
      </w:tblGrid>
      <w:tr w:rsidR="00793FCD" w:rsidRPr="009B30EE" w14:paraId="41DA05C9" w14:textId="77777777" w:rsidTr="00A8056A">
        <w:tc>
          <w:tcPr>
            <w:tcW w:w="217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1A6439" w14:textId="77777777" w:rsidR="00793FCD" w:rsidRPr="009B30EE" w:rsidRDefault="00A90F97" w:rsidP="002D1963">
            <w:pPr>
              <w:spacing w:before="40" w:after="40"/>
              <w:rPr>
                <w:rFonts w:ascii="AiPaiNutaaq" w:hAnsi="AiPaiNutaaq"/>
                <w:b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ᑎᒥᐅᔫᑉ</w:t>
            </w:r>
            <w:proofErr w:type="spellEnd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ᑌᔭᐅᒍᓯᖓ</w:t>
            </w:r>
            <w:proofErr w:type="spellEnd"/>
          </w:p>
        </w:tc>
        <w:tc>
          <w:tcPr>
            <w:tcW w:w="7971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838034" w14:textId="77777777" w:rsidR="00793FCD" w:rsidRPr="009B30EE" w:rsidRDefault="00793FCD" w:rsidP="005F4181">
            <w:pPr>
              <w:spacing w:before="40" w:after="40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0"/>
          </w:p>
        </w:tc>
      </w:tr>
      <w:tr w:rsidR="00793FCD" w:rsidRPr="009B30EE" w14:paraId="4425A783" w14:textId="77777777" w:rsidTr="00A8056A">
        <w:tc>
          <w:tcPr>
            <w:tcW w:w="217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1CC104" w14:textId="77777777" w:rsidR="00793FCD" w:rsidRPr="009B30EE" w:rsidRDefault="00A90F97" w:rsidP="002D1963">
            <w:pPr>
              <w:spacing w:before="40" w:after="40"/>
              <w:rPr>
                <w:rFonts w:ascii="AiPaiNutaaq" w:hAnsi="AiPaiNutaaq"/>
                <w:b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ᓯᓚᑎᖓ</w:t>
            </w:r>
            <w:proofErr w:type="spellEnd"/>
          </w:p>
        </w:tc>
        <w:tc>
          <w:tcPr>
            <w:tcW w:w="7971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259DDB" w14:textId="77777777" w:rsidR="00793FCD" w:rsidRPr="009B30EE" w:rsidRDefault="00793FCD" w:rsidP="005F4181">
            <w:pPr>
              <w:spacing w:before="40" w:after="40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A8056A" w:rsidRPr="009B30EE" w14:paraId="4A63CC60" w14:textId="77777777" w:rsidTr="00A8056A">
        <w:trPr>
          <w:trHeight w:val="267"/>
        </w:trPr>
        <w:tc>
          <w:tcPr>
            <w:tcW w:w="14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14F8" w14:textId="77777777" w:rsidR="00A8056A" w:rsidRPr="00A90F97" w:rsidRDefault="00A8056A" w:rsidP="002D1963">
            <w:pPr>
              <w:spacing w:before="40" w:after="40"/>
              <w:rPr>
                <w:rFonts w:ascii="AiPaiNutaaq" w:hAnsi="AiPaiNutaaq"/>
                <w:b/>
                <w:sz w:val="21"/>
                <w:szCs w:val="21"/>
                <w:lang w:val="en-CA"/>
              </w:rPr>
            </w:pPr>
            <w:proofErr w:type="spellStart"/>
            <w:r w:rsidRPr="00A90F97">
              <w:rPr>
                <w:rFonts w:ascii="AiPaiNutaaq" w:hAnsi="AiPaiNutaaq"/>
                <w:b/>
                <w:sz w:val="21"/>
                <w:szCs w:val="21"/>
                <w:lang w:val="en-CA"/>
              </w:rPr>
              <w:t>ᖃᐅᔨᒋᐊᕐᕕᐅ</w:t>
            </w:r>
            <w:r>
              <w:rPr>
                <w:rFonts w:ascii="AiPaiNutaaq" w:hAnsi="AiPaiNutaaq"/>
                <w:b/>
                <w:sz w:val="21"/>
                <w:szCs w:val="21"/>
                <w:lang w:val="en-CA"/>
              </w:rPr>
              <w:t>-</w:t>
            </w:r>
            <w:r w:rsidRPr="00A90F97">
              <w:rPr>
                <w:rFonts w:ascii="AiPaiNutaaq" w:hAnsi="AiPaiNutaaq"/>
                <w:b/>
                <w:sz w:val="21"/>
                <w:szCs w:val="21"/>
                <w:lang w:val="en-CA"/>
              </w:rPr>
              <w:t>ᖃᑦᑕᓚᖓᔪᖅ</w:t>
            </w:r>
            <w:proofErr w:type="spellEnd"/>
          </w:p>
        </w:tc>
        <w:tc>
          <w:tcPr>
            <w:tcW w:w="2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6959C4" w14:textId="77777777" w:rsidR="00A8056A" w:rsidRPr="009B30EE" w:rsidRDefault="00A8056A" w:rsidP="005F4181">
            <w:pPr>
              <w:spacing w:before="40" w:after="40"/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ᐊᑎᖓ</w:t>
            </w:r>
            <w:proofErr w:type="spellEnd"/>
          </w:p>
        </w:tc>
        <w:tc>
          <w:tcPr>
            <w:tcW w:w="6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8ECA" w14:textId="77777777" w:rsidR="00A8056A" w:rsidRPr="00A8056A" w:rsidRDefault="00A8056A" w:rsidP="008C40F3">
            <w:pPr>
              <w:spacing w:before="40" w:after="40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A8056A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056A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A8056A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A8056A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A8056A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A8056A" w:rsidRPr="009B30EE" w14:paraId="156EE5FF" w14:textId="77777777" w:rsidTr="00A8056A">
        <w:trPr>
          <w:trHeight w:val="360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556A" w14:textId="77777777" w:rsidR="00A8056A" w:rsidRPr="009B30EE" w:rsidRDefault="00A8056A" w:rsidP="00A8056A">
            <w:pPr>
              <w:spacing w:before="40" w:after="40"/>
              <w:rPr>
                <w:rFonts w:ascii="AiPaiNutaaq" w:hAnsi="AiPaiNutaaq"/>
                <w:sz w:val="22"/>
                <w:szCs w:val="22"/>
                <w:lang w:val="en-CA"/>
              </w:rPr>
            </w:pPr>
          </w:p>
        </w:tc>
        <w:tc>
          <w:tcPr>
            <w:tcW w:w="2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6DBBD8" w14:textId="77777777" w:rsidR="00A8056A" w:rsidRPr="00540EAB" w:rsidRDefault="00A8056A" w:rsidP="00A8056A">
            <w:pPr>
              <w:spacing w:before="40" w:after="40"/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ᐱᓇᓱᒐᖓ</w:t>
            </w:r>
            <w:proofErr w:type="spellEnd"/>
          </w:p>
        </w:tc>
        <w:tc>
          <w:tcPr>
            <w:tcW w:w="6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CC1C85" w14:textId="77777777" w:rsidR="00A8056A" w:rsidRPr="009B30EE" w:rsidRDefault="00A8056A" w:rsidP="00A8056A">
            <w:pPr>
              <w:spacing w:before="40" w:after="40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A8056A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056A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instrText xml:space="preserve"> FORMTEXT </w:instrText>
            </w:r>
            <w:r w:rsidRPr="00A8056A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r>
            <w:r w:rsidRPr="00A8056A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fldChar w:fldCharType="separate"/>
            </w:r>
            <w:r w:rsidRPr="00A8056A">
              <w:rPr>
                <w:rFonts w:ascii="AiPaiNutaaq" w:hAnsi="AiPaiNutaaq"/>
                <w:b/>
                <w:bCs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b/>
                <w:bCs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b/>
                <w:bCs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b/>
                <w:bCs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b/>
                <w:bCs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fldChar w:fldCharType="end"/>
            </w:r>
          </w:p>
        </w:tc>
      </w:tr>
      <w:tr w:rsidR="00A8056A" w:rsidRPr="009B30EE" w14:paraId="3866BA9D" w14:textId="77777777" w:rsidTr="00A8056A">
        <w:trPr>
          <w:trHeight w:val="360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2CA5" w14:textId="77777777" w:rsidR="00A8056A" w:rsidRPr="009B30EE" w:rsidRDefault="00A8056A" w:rsidP="00A8056A">
            <w:pPr>
              <w:spacing w:before="40" w:after="40"/>
              <w:rPr>
                <w:rFonts w:ascii="AiPaiNutaaq" w:hAnsi="AiPaiNutaaq"/>
                <w:sz w:val="22"/>
                <w:szCs w:val="22"/>
                <w:lang w:val="en-CA"/>
              </w:rPr>
            </w:pPr>
          </w:p>
        </w:tc>
        <w:tc>
          <w:tcPr>
            <w:tcW w:w="2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0F9AF2" w14:textId="77777777" w:rsidR="00A8056A" w:rsidRPr="00540EAB" w:rsidRDefault="00A8056A" w:rsidP="00A8056A">
            <w:pPr>
              <w:spacing w:before="40" w:after="40"/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540EAB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ᖃᕆᑕᐅᔭᑎᒍᑦ</w:t>
            </w:r>
            <w:proofErr w:type="spellEnd"/>
            <w:r w:rsidRPr="00540EAB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540EAB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ᑐᕌᕈᑎ</w:t>
            </w:r>
            <w:proofErr w:type="spellEnd"/>
          </w:p>
        </w:tc>
        <w:tc>
          <w:tcPr>
            <w:tcW w:w="6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B80A10" w14:textId="77777777" w:rsidR="00A8056A" w:rsidRPr="009B30EE" w:rsidRDefault="00A8056A" w:rsidP="00A8056A">
            <w:pPr>
              <w:spacing w:before="40" w:after="40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A8056A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056A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instrText xml:space="preserve"> FORMTEXT </w:instrText>
            </w:r>
            <w:r w:rsidRPr="00A8056A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r>
            <w:r w:rsidRPr="00A8056A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fldChar w:fldCharType="separate"/>
            </w:r>
            <w:r w:rsidRPr="00A8056A">
              <w:rPr>
                <w:rFonts w:ascii="AiPaiNutaaq" w:hAnsi="AiPaiNutaaq"/>
                <w:b/>
                <w:bCs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b/>
                <w:bCs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b/>
                <w:bCs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b/>
                <w:bCs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b/>
                <w:bCs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fldChar w:fldCharType="end"/>
            </w:r>
          </w:p>
        </w:tc>
      </w:tr>
      <w:tr w:rsidR="00A8056A" w:rsidRPr="009B30EE" w14:paraId="442669CA" w14:textId="77777777" w:rsidTr="00A8056A">
        <w:trPr>
          <w:trHeight w:val="360"/>
        </w:trPr>
        <w:tc>
          <w:tcPr>
            <w:tcW w:w="14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F8B8" w14:textId="77777777" w:rsidR="00A8056A" w:rsidRPr="009B30EE" w:rsidRDefault="00A8056A" w:rsidP="00A8056A">
            <w:pPr>
              <w:spacing w:before="40" w:after="40"/>
              <w:rPr>
                <w:rFonts w:ascii="AiPaiNutaaq" w:hAnsi="AiPaiNutaaq"/>
                <w:sz w:val="22"/>
                <w:szCs w:val="22"/>
                <w:lang w:val="en-CA"/>
              </w:rPr>
            </w:pPr>
          </w:p>
        </w:tc>
        <w:tc>
          <w:tcPr>
            <w:tcW w:w="2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7F82F6" w14:textId="77777777" w:rsidR="00A8056A" w:rsidRPr="009B30EE" w:rsidRDefault="00A8056A" w:rsidP="00A8056A">
            <w:pPr>
              <w:spacing w:before="40" w:after="40"/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ᐅᖄᓚᐅᑎ</w:t>
            </w:r>
            <w:proofErr w:type="spellEnd"/>
          </w:p>
        </w:tc>
        <w:tc>
          <w:tcPr>
            <w:tcW w:w="6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CFE238" w14:textId="77777777" w:rsidR="00A8056A" w:rsidRPr="00A8056A" w:rsidRDefault="00A8056A" w:rsidP="00A8056A">
            <w:pPr>
              <w:spacing w:before="40" w:after="40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A8056A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056A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A8056A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A8056A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A8056A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A8056A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A8056A" w:rsidRPr="009B30EE" w14:paraId="66291FF3" w14:textId="77777777" w:rsidTr="00A8056A">
        <w:tc>
          <w:tcPr>
            <w:tcW w:w="253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5682" w14:textId="77777777" w:rsidR="00A8056A" w:rsidRPr="00A90F97" w:rsidRDefault="00A8056A" w:rsidP="00A8056A">
            <w:pPr>
              <w:spacing w:before="40" w:after="40"/>
              <w:rPr>
                <w:rFonts w:ascii="AiPaiNutaaq" w:hAnsi="AiPaiNutaaq"/>
                <w:b/>
                <w:sz w:val="21"/>
                <w:szCs w:val="21"/>
                <w:lang w:val="en-CA"/>
              </w:rPr>
            </w:pPr>
            <w:proofErr w:type="spellStart"/>
            <w:r w:rsidRPr="00A90F97">
              <w:rPr>
                <w:rFonts w:ascii="AiPaiNutaaq" w:hAnsi="AiPaiNutaaq"/>
                <w:b/>
                <w:sz w:val="21"/>
                <w:szCs w:val="21"/>
                <w:lang w:val="en-CA"/>
              </w:rPr>
              <w:t>ᐱᓇᓱᐊᕋᑦᓴᐅᑉ</w:t>
            </w:r>
            <w:proofErr w:type="spellEnd"/>
            <w:r w:rsidRPr="00A90F97">
              <w:rPr>
                <w:rFonts w:ascii="AiPaiNutaaq" w:hAnsi="AiPaiNutaaq"/>
                <w:b/>
                <w:sz w:val="21"/>
                <w:szCs w:val="21"/>
                <w:lang w:val="en-CA"/>
              </w:rPr>
              <w:t xml:space="preserve"> </w:t>
            </w:r>
            <w:proofErr w:type="spellStart"/>
            <w:r w:rsidRPr="00A90F97">
              <w:rPr>
                <w:rFonts w:ascii="AiPaiNutaaq" w:hAnsi="AiPaiNutaaq"/>
                <w:b/>
                <w:sz w:val="21"/>
                <w:szCs w:val="21"/>
                <w:lang w:val="en-CA"/>
              </w:rPr>
              <w:t>ᑌᔭᐅᒍᑎᖓ</w:t>
            </w:r>
            <w:proofErr w:type="spellEnd"/>
          </w:p>
        </w:tc>
        <w:tc>
          <w:tcPr>
            <w:tcW w:w="7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C470D3" w14:textId="77777777" w:rsidR="00A8056A" w:rsidRPr="009B30EE" w:rsidRDefault="00A8056A" w:rsidP="00A8056A">
            <w:pPr>
              <w:spacing w:before="40" w:after="40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1"/>
          </w:p>
        </w:tc>
      </w:tr>
      <w:tr w:rsidR="00A8056A" w:rsidRPr="009B30EE" w14:paraId="7152EE0F" w14:textId="77777777" w:rsidTr="00A8056A">
        <w:tc>
          <w:tcPr>
            <w:tcW w:w="16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8A30" w14:textId="77777777" w:rsidR="00A8056A" w:rsidRPr="009B30EE" w:rsidRDefault="00A8056A" w:rsidP="00A8056A">
            <w:pPr>
              <w:spacing w:before="40" w:after="40"/>
              <w:rPr>
                <w:rFonts w:ascii="AiPaiNutaaq" w:hAnsi="AiPaiNutaaq"/>
                <w:b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ᐅᓪᓗ</w:t>
            </w:r>
            <w:proofErr w:type="spellEnd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ᐱᒋᐊᕐᔨᕕᒃ</w:t>
            </w:r>
            <w:proofErr w:type="spellEnd"/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B13644" w14:textId="77777777" w:rsidR="00A8056A" w:rsidRPr="009B30EE" w:rsidRDefault="00A8056A" w:rsidP="00A8056A">
            <w:pPr>
              <w:spacing w:before="40" w:after="40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7BBEF2" w14:textId="77777777" w:rsidR="00A8056A" w:rsidRPr="009B30EE" w:rsidRDefault="00A8056A" w:rsidP="00A8056A">
            <w:pPr>
              <w:spacing w:before="40" w:after="40"/>
              <w:rPr>
                <w:rFonts w:ascii="AiPaiNutaaq" w:hAnsi="AiPaiNutaaq"/>
                <w:b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ᐅᓪᓗ</w:t>
            </w:r>
            <w:proofErr w:type="spellEnd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ᐃᓱᓕᕝᕕᒃ</w:t>
            </w:r>
            <w:proofErr w:type="spellEnd"/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927A6" w14:textId="77777777" w:rsidR="00A8056A" w:rsidRPr="009B30EE" w:rsidRDefault="00A8056A" w:rsidP="00A8056A">
            <w:pPr>
              <w:spacing w:before="40" w:after="40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756D00FC" w14:textId="77777777" w:rsidR="000F1669" w:rsidRPr="005965CF" w:rsidRDefault="000F1669" w:rsidP="000F1669">
      <w:pPr>
        <w:ind w:left="900"/>
        <w:rPr>
          <w:rFonts w:ascii="Calibri" w:hAnsi="Calibri"/>
          <w:sz w:val="28"/>
          <w:szCs w:val="28"/>
          <w:lang w:val="en-CA"/>
        </w:rPr>
      </w:pPr>
    </w:p>
    <w:p w14:paraId="71CBC552" w14:textId="77777777" w:rsidR="000F1669" w:rsidRPr="00FB62F8" w:rsidRDefault="000F1669" w:rsidP="000F1669">
      <w:pPr>
        <w:jc w:val="center"/>
        <w:rPr>
          <w:rFonts w:ascii="AiPaiNutaaq" w:hAnsi="AiPaiNutaaq"/>
          <w:b/>
          <w:bCs/>
          <w:i/>
          <w:iCs/>
          <w:sz w:val="16"/>
          <w:szCs w:val="16"/>
          <w:lang w:val="en-CA"/>
        </w:rPr>
      </w:pPr>
      <w:proofErr w:type="spellStart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ᐃᓚᖓ</w:t>
      </w:r>
      <w:proofErr w:type="spellEnd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2 – </w:t>
      </w:r>
      <w:proofErr w:type="spellStart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ᑮᓇᐅᔭᖃᕐᑎᓯᓂᕐᒧᑦ</w:t>
      </w:r>
      <w:proofErr w:type="spellEnd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</w:t>
      </w:r>
      <w:proofErr w:type="spellStart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ᐊᓪᓚᓯᒪᔪᖓ</w:t>
      </w:r>
      <w:proofErr w:type="spellEnd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</w:t>
      </w:r>
      <w:proofErr w:type="spellStart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ᑐᕌᕐᑎᑕᐅᒋᐊᓖᑦ</w:t>
      </w:r>
      <w:proofErr w:type="spellEnd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</w:t>
      </w:r>
      <w:proofErr w:type="spellStart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ᐅᑯᓄᖓ</w:t>
      </w:r>
      <w:proofErr w:type="spellEnd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br/>
      </w:r>
    </w:p>
    <w:tbl>
      <w:tblPr>
        <w:tblStyle w:val="TableGrid"/>
        <w:tblW w:w="1017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7740"/>
      </w:tblGrid>
      <w:tr w:rsidR="000F1669" w:rsidRPr="00FB62F8" w14:paraId="5C9B827A" w14:textId="77777777" w:rsidTr="00FB62F8">
        <w:tc>
          <w:tcPr>
            <w:tcW w:w="2430" w:type="dxa"/>
            <w:vAlign w:val="center"/>
          </w:tcPr>
          <w:p w14:paraId="315DCBB5" w14:textId="77777777" w:rsidR="000F1669" w:rsidRPr="00FB62F8" w:rsidRDefault="000F1669" w:rsidP="006C77E0">
            <w:pPr>
              <w:rPr>
                <w:rFonts w:ascii="AiPaiNutaaq" w:hAnsi="AiPaiNutaaq"/>
                <w:b/>
                <w:bCs/>
                <w:sz w:val="22"/>
                <w:szCs w:val="22"/>
                <w:lang w:val="fr-CA"/>
              </w:rPr>
            </w:pPr>
            <w:proofErr w:type="spellStart"/>
            <w:proofErr w:type="gram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fr-CA"/>
              </w:rPr>
              <w:t>ᐊᑎᖓ</w:t>
            </w:r>
            <w:proofErr w:type="spellEnd"/>
            <w:proofErr w:type="gramEnd"/>
          </w:p>
        </w:tc>
        <w:tc>
          <w:tcPr>
            <w:tcW w:w="7740" w:type="dxa"/>
            <w:vAlign w:val="center"/>
          </w:tcPr>
          <w:p w14:paraId="765CAE66" w14:textId="77777777" w:rsidR="000F1669" w:rsidRPr="00FB62F8" w:rsidRDefault="000F1669" w:rsidP="006C77E0">
            <w:pPr>
              <w:rPr>
                <w:rFonts w:ascii="AiPaiNutaaq" w:hAnsi="AiPaiNutaaq"/>
                <w:i/>
                <w:iCs/>
                <w:sz w:val="28"/>
                <w:szCs w:val="28"/>
                <w:lang w:val="fr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0F1669" w:rsidRPr="00FB62F8" w14:paraId="06669465" w14:textId="77777777" w:rsidTr="00FB62F8">
        <w:tc>
          <w:tcPr>
            <w:tcW w:w="2430" w:type="dxa"/>
            <w:vAlign w:val="center"/>
          </w:tcPr>
          <w:p w14:paraId="54E9733C" w14:textId="77777777" w:rsidR="000F1669" w:rsidRPr="00FB62F8" w:rsidRDefault="000F1669" w:rsidP="006C77E0">
            <w:pP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ᐱᓇᓱᒐᖓ</w:t>
            </w:r>
            <w:proofErr w:type="spellEnd"/>
          </w:p>
        </w:tc>
        <w:tc>
          <w:tcPr>
            <w:tcW w:w="7740" w:type="dxa"/>
            <w:vAlign w:val="center"/>
          </w:tcPr>
          <w:p w14:paraId="1AF6BABD" w14:textId="77777777" w:rsidR="000F1669" w:rsidRPr="00FB62F8" w:rsidRDefault="000F1669" w:rsidP="006C77E0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0F1669" w:rsidRPr="00FB62F8" w14:paraId="00FAE226" w14:textId="77777777" w:rsidTr="00FB62F8">
        <w:tc>
          <w:tcPr>
            <w:tcW w:w="2430" w:type="dxa"/>
            <w:vAlign w:val="center"/>
          </w:tcPr>
          <w:p w14:paraId="28578EDB" w14:textId="77777777" w:rsidR="000F1669" w:rsidRPr="00FB62F8" w:rsidRDefault="000F1669" w:rsidP="006C77E0">
            <w:pPr>
              <w:rPr>
                <w:rFonts w:ascii="AiPaiNutaaq" w:hAnsi="AiPaiNutaaq"/>
                <w:i/>
                <w:iCs/>
                <w:sz w:val="28"/>
                <w:szCs w:val="28"/>
                <w:lang w:val="fr-CA"/>
              </w:rPr>
            </w:pP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ᖃᕆᑕᐅᔭᑎᒍᑦ</w:t>
            </w:r>
            <w:proofErr w:type="spellEnd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ᑐᕌᒍᑎᖓ</w:t>
            </w:r>
            <w:proofErr w:type="spellEnd"/>
          </w:p>
        </w:tc>
        <w:tc>
          <w:tcPr>
            <w:tcW w:w="7740" w:type="dxa"/>
            <w:vAlign w:val="center"/>
          </w:tcPr>
          <w:p w14:paraId="421028D2" w14:textId="77777777" w:rsidR="000F1669" w:rsidRPr="00FB62F8" w:rsidRDefault="000F1669" w:rsidP="006C77E0">
            <w:pPr>
              <w:rPr>
                <w:rFonts w:ascii="AiPaiNutaaq" w:hAnsi="AiPaiNutaaq"/>
                <w:i/>
                <w:iCs/>
                <w:sz w:val="28"/>
                <w:szCs w:val="28"/>
                <w:lang w:val="fr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33C287D3" w14:textId="77777777" w:rsidR="000F1669" w:rsidRPr="00FB62F8" w:rsidRDefault="000F1669" w:rsidP="000F1669">
      <w:pPr>
        <w:rPr>
          <w:rFonts w:ascii="AiPaiNutaaq" w:hAnsi="AiPaiNutaaq"/>
          <w:sz w:val="22"/>
          <w:szCs w:val="22"/>
          <w:lang w:val="en-CA"/>
        </w:rPr>
      </w:pPr>
      <w:r w:rsidRPr="00FB62F8">
        <w:rPr>
          <w:rFonts w:ascii="AiPaiNutaaq" w:hAnsi="AiPaiNutaaq"/>
          <w:sz w:val="22"/>
          <w:szCs w:val="22"/>
          <w:lang w:val="en-CA"/>
        </w:rPr>
        <w:t xml:space="preserve">* </w:t>
      </w:r>
      <w:proofErr w:type="spellStart"/>
      <w:r w:rsidRPr="00FB62F8">
        <w:rPr>
          <w:rFonts w:ascii="AiPaiNutaaq" w:hAnsi="AiPaiNutaaq"/>
          <w:sz w:val="22"/>
          <w:szCs w:val="22"/>
          <w:lang w:val="en-CA"/>
        </w:rPr>
        <w:t>ᐳᕐᑐᓂᕐᓴᓄᑦ</w:t>
      </w:r>
      <w:proofErr w:type="spellEnd"/>
      <w:r w:rsidRPr="00FB62F8">
        <w:rPr>
          <w:rFonts w:ascii="AiPaiNutaaq" w:hAnsi="AiPaiNutaaq"/>
          <w:sz w:val="22"/>
          <w:szCs w:val="22"/>
          <w:lang w:val="en-CA"/>
        </w:rPr>
        <w:t xml:space="preserve"> </w:t>
      </w:r>
      <w:proofErr w:type="spellStart"/>
      <w:r w:rsidRPr="00FB62F8">
        <w:rPr>
          <w:rFonts w:ascii="AiPaiNutaaq" w:hAnsi="AiPaiNutaaq"/>
          <w:sz w:val="22"/>
          <w:szCs w:val="22"/>
          <w:lang w:val="en-CA"/>
        </w:rPr>
        <w:t>ᐊᐅᓚᑦᓯᔨᓅᓕᖓᓗᐊᖕᖑᐊᓲᖅ</w:t>
      </w:r>
      <w:proofErr w:type="spellEnd"/>
      <w:r w:rsidRPr="00FB62F8">
        <w:rPr>
          <w:rFonts w:ascii="AiPaiNutaaq" w:hAnsi="AiPaiNutaaq"/>
          <w:sz w:val="22"/>
          <w:szCs w:val="22"/>
          <w:lang w:val="en-CA"/>
        </w:rPr>
        <w:t xml:space="preserve"> (</w:t>
      </w:r>
      <w:proofErr w:type="spellStart"/>
      <w:r w:rsidRPr="00FB62F8">
        <w:rPr>
          <w:rFonts w:ascii="AiPaiNutaaq" w:hAnsi="AiPaiNutaaq"/>
          <w:sz w:val="22"/>
          <w:szCs w:val="22"/>
          <w:lang w:val="en-CA"/>
        </w:rPr>
        <w:t>ᐅᑦᑑᑎᒋᓗᒍ</w:t>
      </w:r>
      <w:proofErr w:type="spellEnd"/>
      <w:r w:rsidRPr="00FB62F8">
        <w:rPr>
          <w:rFonts w:ascii="AiPaiNutaaq" w:hAnsi="AiPaiNutaaq"/>
          <w:sz w:val="22"/>
          <w:szCs w:val="22"/>
          <w:lang w:val="en-CA"/>
        </w:rPr>
        <w:t xml:space="preserve">: </w:t>
      </w:r>
      <w:proofErr w:type="spellStart"/>
      <w:r w:rsidRPr="00FB62F8">
        <w:rPr>
          <w:rFonts w:ascii="AiPaiNutaaq" w:hAnsi="AiPaiNutaaq"/>
          <w:sz w:val="22"/>
          <w:szCs w:val="22"/>
          <w:lang w:val="en-CA"/>
        </w:rPr>
        <w:t>ᑐᑭᒧᐊᑦᑎᓯᔨᒻᒪᕆᒃ</w:t>
      </w:r>
      <w:proofErr w:type="spellEnd"/>
      <w:r w:rsidRPr="00FB62F8">
        <w:rPr>
          <w:rFonts w:ascii="AiPaiNutaaq" w:hAnsi="AiPaiNutaaq"/>
          <w:sz w:val="22"/>
          <w:szCs w:val="22"/>
          <w:lang w:val="en-CA"/>
        </w:rPr>
        <w:t xml:space="preserve">, </w:t>
      </w:r>
      <w:proofErr w:type="spellStart"/>
      <w:r w:rsidRPr="00FB62F8">
        <w:rPr>
          <w:rFonts w:ascii="AiPaiNutaaq" w:hAnsi="AiPaiNutaaq"/>
          <w:sz w:val="22"/>
          <w:szCs w:val="22"/>
          <w:lang w:val="en-CA"/>
        </w:rPr>
        <w:t>ᐊᐅᓚᑦᓯᓯᔨ</w:t>
      </w:r>
      <w:proofErr w:type="spellEnd"/>
      <w:r w:rsidRPr="00FB62F8">
        <w:rPr>
          <w:rFonts w:ascii="AiPaiNutaaq" w:hAnsi="AiPaiNutaaq"/>
          <w:sz w:val="22"/>
          <w:szCs w:val="22"/>
          <w:lang w:val="en-CA"/>
        </w:rPr>
        <w:t xml:space="preserve">, </w:t>
      </w:r>
      <w:proofErr w:type="spellStart"/>
      <w:r w:rsidR="00666B7E" w:rsidRPr="00FB62F8">
        <w:rPr>
          <w:rFonts w:ascii="AiPaiNutaaq" w:hAnsi="AiPaiNutaaq"/>
          <w:sz w:val="22"/>
          <w:szCs w:val="22"/>
          <w:lang w:val="en-CA"/>
        </w:rPr>
        <w:t>ᐊᖓᔪᕐᖄᖅ</w:t>
      </w:r>
      <w:proofErr w:type="spellEnd"/>
      <w:r w:rsidR="00666B7E" w:rsidRPr="00FB62F8">
        <w:rPr>
          <w:rFonts w:ascii="AiPaiNutaaq" w:hAnsi="AiPaiNutaaq"/>
          <w:sz w:val="22"/>
          <w:szCs w:val="22"/>
          <w:lang w:val="en-CA"/>
        </w:rPr>
        <w:t xml:space="preserve">, </w:t>
      </w:r>
      <w:proofErr w:type="spellStart"/>
      <w:r w:rsidR="00666B7E" w:rsidRPr="00FB62F8">
        <w:rPr>
          <w:rFonts w:ascii="AiPaiNutaaq" w:hAnsi="AiPaiNutaaq"/>
          <w:sz w:val="22"/>
          <w:szCs w:val="22"/>
          <w:lang w:val="en-CA"/>
        </w:rPr>
        <w:t>ᑐᑭᒧᐊᑦᑎᓯᔨ</w:t>
      </w:r>
      <w:proofErr w:type="spellEnd"/>
      <w:r w:rsidR="00666B7E" w:rsidRPr="00FB62F8">
        <w:rPr>
          <w:rFonts w:ascii="AiPaiNutaaq" w:hAnsi="AiPaiNutaaq"/>
          <w:sz w:val="22"/>
          <w:szCs w:val="22"/>
          <w:lang w:val="en-CA"/>
        </w:rPr>
        <w:t>)</w:t>
      </w:r>
    </w:p>
    <w:p w14:paraId="48E17016" w14:textId="77777777" w:rsidR="000F1669" w:rsidRPr="00FB62F8" w:rsidRDefault="000F1669" w:rsidP="000F1669">
      <w:pPr>
        <w:rPr>
          <w:rFonts w:ascii="AiPaiNutaaq" w:hAnsi="AiPaiNutaaq"/>
          <w:i/>
          <w:iCs/>
          <w:sz w:val="28"/>
          <w:szCs w:val="28"/>
          <w:lang w:val="en-CA"/>
        </w:rPr>
      </w:pPr>
    </w:p>
    <w:p w14:paraId="0B95D772" w14:textId="77777777" w:rsidR="000F1669" w:rsidRPr="00FB62F8" w:rsidRDefault="000F1669" w:rsidP="000F1669">
      <w:pPr>
        <w:jc w:val="center"/>
        <w:rPr>
          <w:rFonts w:ascii="AiPaiNutaaq" w:hAnsi="AiPaiNutaaq"/>
          <w:b/>
          <w:bCs/>
          <w:i/>
          <w:iCs/>
          <w:sz w:val="28"/>
          <w:szCs w:val="28"/>
          <w:lang w:val="en-CA"/>
        </w:rPr>
      </w:pPr>
      <w:proofErr w:type="spellStart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ᐃᓚᖓ</w:t>
      </w:r>
      <w:proofErr w:type="spellEnd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 3 – </w:t>
      </w:r>
      <w:proofErr w:type="spellStart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ᐊᓪᓚᑕᐅᒪᔪᑦ</w:t>
      </w:r>
      <w:proofErr w:type="spellEnd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</w:t>
      </w:r>
      <w:proofErr w:type="spellStart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ᐃᓄᐃᑦ</w:t>
      </w:r>
      <w:proofErr w:type="spellEnd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</w:t>
      </w:r>
      <w:proofErr w:type="spellStart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ᐊᑦᔨᖏᓐᓂ</w:t>
      </w:r>
      <w:proofErr w:type="spellEnd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</w:t>
      </w:r>
      <w:proofErr w:type="spellStart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ᑐᓂᔭᐅ</w:t>
      </w:r>
      <w:r w:rsidR="00666B7E"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ᕆ</w:t>
      </w:r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ᐊᓖᑦ</w:t>
      </w:r>
      <w:proofErr w:type="spellEnd"/>
      <w:r w:rsidRPr="00FB62F8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(CC)</w:t>
      </w:r>
    </w:p>
    <w:p w14:paraId="0E76EB50" w14:textId="77777777" w:rsidR="000F1669" w:rsidRPr="00FB62F8" w:rsidRDefault="000F1669" w:rsidP="000F1669">
      <w:pPr>
        <w:rPr>
          <w:rFonts w:ascii="AiPaiNutaaq" w:hAnsi="AiPaiNutaaq"/>
          <w:i/>
          <w:iCs/>
          <w:sz w:val="16"/>
          <w:szCs w:val="16"/>
          <w:lang w:val="en-CA"/>
        </w:rPr>
      </w:pPr>
    </w:p>
    <w:p w14:paraId="032E06B3" w14:textId="77777777" w:rsidR="000F1669" w:rsidRPr="00FB62F8" w:rsidRDefault="00666B7E" w:rsidP="000F1669">
      <w:pPr>
        <w:rPr>
          <w:rFonts w:ascii="AiPaiNutaaq" w:hAnsi="AiPaiNutaaq"/>
          <w:sz w:val="22"/>
          <w:szCs w:val="22"/>
          <w:lang w:val="en-CA"/>
        </w:rPr>
      </w:pPr>
      <w:proofErr w:type="spellStart"/>
      <w:r w:rsidRPr="00FB62F8">
        <w:rPr>
          <w:rFonts w:ascii="AiPaiNutaaq" w:hAnsi="AiPaiNutaaq"/>
          <w:sz w:val="22"/>
          <w:szCs w:val="22"/>
          <w:lang w:val="en-CA"/>
        </w:rPr>
        <w:t>ᑐᑦᓯᕋᐅᑎᓕᐅᕐᑐᖅ</w:t>
      </w:r>
      <w:proofErr w:type="spellEnd"/>
      <w:r w:rsidRPr="00FB62F8">
        <w:rPr>
          <w:rFonts w:ascii="AiPaiNutaaq" w:hAnsi="AiPaiNutaaq"/>
          <w:sz w:val="22"/>
          <w:szCs w:val="22"/>
          <w:lang w:val="en-CA"/>
        </w:rPr>
        <w:t xml:space="preserve"> </w:t>
      </w:r>
      <w:proofErr w:type="spellStart"/>
      <w:r w:rsidRPr="00FB62F8">
        <w:rPr>
          <w:rFonts w:ascii="AiPaiNutaaq" w:hAnsi="AiPaiNutaaq"/>
          <w:sz w:val="22"/>
          <w:szCs w:val="22"/>
          <w:lang w:val="en-CA"/>
        </w:rPr>
        <w:t>ᑮᓇᐅᔭᓕᕆᕕᒻᒥᓗ</w:t>
      </w:r>
      <w:proofErr w:type="spellEnd"/>
      <w:r w:rsidRPr="00FB62F8">
        <w:rPr>
          <w:rFonts w:ascii="AiPaiNutaaq" w:hAnsi="AiPaiNutaaq"/>
          <w:sz w:val="22"/>
          <w:szCs w:val="22"/>
          <w:lang w:val="en-CA"/>
        </w:rPr>
        <w:t xml:space="preserve"> </w:t>
      </w:r>
      <w:proofErr w:type="spellStart"/>
      <w:r w:rsidRPr="00FB62F8">
        <w:rPr>
          <w:rFonts w:ascii="AiPaiNutaaq" w:hAnsi="AiPaiNutaaq"/>
          <w:sz w:val="21"/>
          <w:szCs w:val="21"/>
          <w:lang w:val="en-CA"/>
        </w:rPr>
        <w:t>ᖃᐅᔨᒋᐊᕐᕕᐅᖃᑦᑕᓚᖓᔪᖅ</w:t>
      </w:r>
      <w:proofErr w:type="spellEnd"/>
      <w:r w:rsidRPr="00FB62F8">
        <w:rPr>
          <w:rFonts w:ascii="AiPaiNutaaq" w:hAnsi="AiPaiNutaaq"/>
          <w:sz w:val="22"/>
          <w:szCs w:val="22"/>
          <w:lang w:val="en-CA"/>
        </w:rPr>
        <w:t xml:space="preserve"> </w:t>
      </w:r>
      <w:proofErr w:type="spellStart"/>
      <w:r w:rsidRPr="00FB62F8">
        <w:rPr>
          <w:rFonts w:ascii="AiPaiNutaaq" w:hAnsi="AiPaiNutaaq"/>
          <w:sz w:val="22"/>
          <w:szCs w:val="22"/>
          <w:lang w:val="en-CA"/>
        </w:rPr>
        <w:t>ᐊᑦᔨᖏᓐᓂ</w:t>
      </w:r>
      <w:proofErr w:type="spellEnd"/>
      <w:r w:rsidRPr="00FB62F8">
        <w:rPr>
          <w:rFonts w:ascii="AiPaiNutaaq" w:hAnsi="AiPaiNutaaq"/>
          <w:sz w:val="22"/>
          <w:szCs w:val="22"/>
          <w:lang w:val="en-CA"/>
        </w:rPr>
        <w:t xml:space="preserve"> </w:t>
      </w:r>
      <w:proofErr w:type="spellStart"/>
      <w:r w:rsidRPr="00FB62F8">
        <w:rPr>
          <w:rFonts w:ascii="AiPaiNutaaq" w:hAnsi="AiPaiNutaaq"/>
          <w:sz w:val="22"/>
          <w:szCs w:val="22"/>
          <w:lang w:val="en-CA"/>
        </w:rPr>
        <w:t>ᑐᕃᓐᓇᑐᒥ</w:t>
      </w:r>
      <w:proofErr w:type="spellEnd"/>
      <w:r w:rsidRPr="00FB62F8">
        <w:rPr>
          <w:rFonts w:ascii="AiPaiNutaaq" w:hAnsi="AiPaiNutaaq"/>
          <w:sz w:val="22"/>
          <w:szCs w:val="22"/>
          <w:lang w:val="en-CA"/>
        </w:rPr>
        <w:t xml:space="preserve"> </w:t>
      </w:r>
      <w:proofErr w:type="spellStart"/>
      <w:r w:rsidR="001411D7" w:rsidRPr="00FB62F8">
        <w:rPr>
          <w:rFonts w:ascii="AiPaiNutaaq" w:hAnsi="AiPaiNutaaq"/>
          <w:sz w:val="22"/>
          <w:szCs w:val="22"/>
          <w:lang w:val="en-CA"/>
        </w:rPr>
        <w:t>ᑐᓂᔭᐅ</w:t>
      </w:r>
      <w:r w:rsidRPr="00FB62F8">
        <w:rPr>
          <w:rFonts w:ascii="AiPaiNutaaq" w:hAnsi="AiPaiNutaaq"/>
          <w:sz w:val="22"/>
          <w:szCs w:val="22"/>
          <w:lang w:val="en-CA"/>
        </w:rPr>
        <w:t>ᓲᑦ</w:t>
      </w:r>
      <w:proofErr w:type="spellEnd"/>
      <w:r w:rsidRPr="00FB62F8">
        <w:rPr>
          <w:rFonts w:ascii="AiPaiNutaaq" w:hAnsi="AiPaiNutaaq"/>
          <w:sz w:val="22"/>
          <w:szCs w:val="22"/>
          <w:lang w:val="en-CA"/>
        </w:rPr>
        <w:t>.</w:t>
      </w:r>
    </w:p>
    <w:p w14:paraId="17C3C211" w14:textId="77777777" w:rsidR="000F1669" w:rsidRPr="00D30C8E" w:rsidRDefault="000F1669" w:rsidP="000F1669">
      <w:pPr>
        <w:rPr>
          <w:rFonts w:ascii="AiPaiNutaaq" w:hAnsi="AiPaiNutaaq"/>
          <w:sz w:val="16"/>
          <w:szCs w:val="16"/>
          <w:lang w:val="en-CA"/>
        </w:rPr>
      </w:pPr>
    </w:p>
    <w:tbl>
      <w:tblPr>
        <w:tblStyle w:val="TableGrid"/>
        <w:tblW w:w="1017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7740"/>
      </w:tblGrid>
      <w:tr w:rsidR="000F1669" w:rsidRPr="00FB62F8" w14:paraId="5CBEB71E" w14:textId="77777777" w:rsidTr="00FB62F8">
        <w:tc>
          <w:tcPr>
            <w:tcW w:w="2430" w:type="dxa"/>
            <w:vAlign w:val="center"/>
          </w:tcPr>
          <w:p w14:paraId="4BF8D321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iCs/>
                <w:sz w:val="22"/>
                <w:szCs w:val="22"/>
                <w:lang w:val="fr-CA"/>
              </w:rPr>
            </w:pPr>
            <w:proofErr w:type="spellStart"/>
            <w:proofErr w:type="gram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fr-CA"/>
              </w:rPr>
              <w:t>ᐊᑎᖓ</w:t>
            </w:r>
            <w:proofErr w:type="spellEnd"/>
            <w:proofErr w:type="gramEnd"/>
          </w:p>
        </w:tc>
        <w:tc>
          <w:tcPr>
            <w:tcW w:w="7740" w:type="dxa"/>
            <w:vAlign w:val="center"/>
          </w:tcPr>
          <w:p w14:paraId="23C87860" w14:textId="77777777" w:rsidR="000F1669" w:rsidRPr="00FB62F8" w:rsidRDefault="000F1669" w:rsidP="000F1669">
            <w:pPr>
              <w:rPr>
                <w:rFonts w:ascii="AiPaiNutaaq" w:hAnsi="AiPaiNutaaq"/>
                <w:i/>
                <w:iCs/>
                <w:sz w:val="28"/>
                <w:szCs w:val="28"/>
                <w:lang w:val="fr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0F1669" w:rsidRPr="00FB62F8" w14:paraId="0C2B9B16" w14:textId="77777777" w:rsidTr="00FB62F8">
        <w:tc>
          <w:tcPr>
            <w:tcW w:w="2430" w:type="dxa"/>
            <w:vAlign w:val="center"/>
          </w:tcPr>
          <w:p w14:paraId="1B83D53D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ᐱᓇᓱᒐᖓ</w:t>
            </w:r>
            <w:proofErr w:type="spellEnd"/>
          </w:p>
        </w:tc>
        <w:tc>
          <w:tcPr>
            <w:tcW w:w="7740" w:type="dxa"/>
            <w:vAlign w:val="center"/>
          </w:tcPr>
          <w:p w14:paraId="2B9848BF" w14:textId="77777777" w:rsidR="000F1669" w:rsidRPr="00FB62F8" w:rsidRDefault="000F1669" w:rsidP="000F1669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0F1669" w:rsidRPr="00FB62F8" w14:paraId="3559012F" w14:textId="77777777" w:rsidTr="00FB62F8">
        <w:tc>
          <w:tcPr>
            <w:tcW w:w="2430" w:type="dxa"/>
            <w:vAlign w:val="center"/>
          </w:tcPr>
          <w:p w14:paraId="7FE94A58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ᖃᕆᑕᐅᔭᑎᒍᑦ</w:t>
            </w:r>
            <w:proofErr w:type="spellEnd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ᑐᕌᒍᑎᖓ</w:t>
            </w:r>
            <w:proofErr w:type="spellEnd"/>
          </w:p>
        </w:tc>
        <w:tc>
          <w:tcPr>
            <w:tcW w:w="7740" w:type="dxa"/>
            <w:vAlign w:val="center"/>
          </w:tcPr>
          <w:p w14:paraId="33D60A61" w14:textId="77777777" w:rsidR="000F1669" w:rsidRPr="00FB62F8" w:rsidRDefault="000F1669" w:rsidP="000F1669">
            <w:pPr>
              <w:rPr>
                <w:rFonts w:ascii="AiPaiNutaaq" w:hAnsi="AiPaiNutaaq"/>
                <w:i/>
                <w:iCs/>
                <w:sz w:val="28"/>
                <w:szCs w:val="28"/>
                <w:lang w:val="fr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328F28AA" w14:textId="77777777" w:rsidR="000F1669" w:rsidRPr="00FB62F8" w:rsidRDefault="000F1669" w:rsidP="000F1669">
      <w:pPr>
        <w:jc w:val="center"/>
        <w:rPr>
          <w:rFonts w:ascii="AiPaiNutaaq" w:hAnsi="AiPaiNutaaq"/>
          <w:i/>
          <w:iCs/>
          <w:sz w:val="16"/>
          <w:szCs w:val="16"/>
          <w:lang w:val="en-CA"/>
        </w:rPr>
      </w:pPr>
    </w:p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7830"/>
      </w:tblGrid>
      <w:tr w:rsidR="000F1669" w:rsidRPr="00FB62F8" w14:paraId="32E0C0D7" w14:textId="77777777" w:rsidTr="00FB62F8">
        <w:tc>
          <w:tcPr>
            <w:tcW w:w="2430" w:type="dxa"/>
            <w:vAlign w:val="center"/>
          </w:tcPr>
          <w:p w14:paraId="3917CB43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iCs/>
                <w:sz w:val="22"/>
                <w:szCs w:val="22"/>
                <w:lang w:val="fr-CA"/>
              </w:rPr>
            </w:pPr>
            <w:proofErr w:type="spellStart"/>
            <w:proofErr w:type="gram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fr-CA"/>
              </w:rPr>
              <w:t>ᐊᑎᖓ</w:t>
            </w:r>
            <w:proofErr w:type="spellEnd"/>
            <w:proofErr w:type="gramEnd"/>
          </w:p>
        </w:tc>
        <w:tc>
          <w:tcPr>
            <w:tcW w:w="7830" w:type="dxa"/>
            <w:vAlign w:val="center"/>
          </w:tcPr>
          <w:p w14:paraId="60DDAA72" w14:textId="77777777" w:rsidR="000F1669" w:rsidRPr="00FB62F8" w:rsidRDefault="000F1669" w:rsidP="000F1669">
            <w:pPr>
              <w:rPr>
                <w:rFonts w:ascii="AiPaiNutaaq" w:hAnsi="AiPaiNutaaq"/>
                <w:i/>
                <w:iCs/>
                <w:sz w:val="28"/>
                <w:szCs w:val="28"/>
                <w:lang w:val="fr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0F1669" w:rsidRPr="00FB62F8" w14:paraId="319FA41F" w14:textId="77777777" w:rsidTr="00FB62F8">
        <w:tc>
          <w:tcPr>
            <w:tcW w:w="2430" w:type="dxa"/>
            <w:vAlign w:val="center"/>
          </w:tcPr>
          <w:p w14:paraId="7352C162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ᐱᓇᓱᒐᖓ</w:t>
            </w:r>
            <w:proofErr w:type="spellEnd"/>
          </w:p>
        </w:tc>
        <w:tc>
          <w:tcPr>
            <w:tcW w:w="7830" w:type="dxa"/>
            <w:vAlign w:val="center"/>
          </w:tcPr>
          <w:p w14:paraId="48D1BF2B" w14:textId="77777777" w:rsidR="000F1669" w:rsidRPr="00FB62F8" w:rsidRDefault="000F1669" w:rsidP="000F1669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0F1669" w:rsidRPr="00FB62F8" w14:paraId="1AB697ED" w14:textId="77777777" w:rsidTr="00FB62F8">
        <w:tc>
          <w:tcPr>
            <w:tcW w:w="2430" w:type="dxa"/>
            <w:vAlign w:val="center"/>
          </w:tcPr>
          <w:p w14:paraId="54680863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ᖃᕆᑕᐅᔭᑎᒍᑦ</w:t>
            </w:r>
            <w:proofErr w:type="spellEnd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ᑐᕌᒍᑎᖓ</w:t>
            </w:r>
            <w:proofErr w:type="spellEnd"/>
          </w:p>
        </w:tc>
        <w:tc>
          <w:tcPr>
            <w:tcW w:w="7830" w:type="dxa"/>
            <w:vAlign w:val="center"/>
          </w:tcPr>
          <w:p w14:paraId="3616909D" w14:textId="77777777" w:rsidR="000F1669" w:rsidRPr="00FB62F8" w:rsidRDefault="000F1669" w:rsidP="000F1669">
            <w:pPr>
              <w:rPr>
                <w:rFonts w:ascii="AiPaiNutaaq" w:hAnsi="AiPaiNutaaq"/>
                <w:i/>
                <w:iCs/>
                <w:sz w:val="28"/>
                <w:szCs w:val="28"/>
                <w:lang w:val="fr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69EF1E1C" w14:textId="77777777" w:rsidR="000F1669" w:rsidRPr="00FB62F8" w:rsidRDefault="000F1669" w:rsidP="000F1669">
      <w:pPr>
        <w:jc w:val="center"/>
        <w:rPr>
          <w:rFonts w:ascii="AiPaiNutaaq" w:hAnsi="AiPaiNutaaq"/>
          <w:i/>
          <w:iCs/>
          <w:sz w:val="16"/>
          <w:szCs w:val="16"/>
          <w:lang w:val="en-CA"/>
        </w:rPr>
      </w:pPr>
    </w:p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7830"/>
      </w:tblGrid>
      <w:tr w:rsidR="000F1669" w:rsidRPr="00FB62F8" w14:paraId="5D6CAFB2" w14:textId="77777777" w:rsidTr="00FB62F8">
        <w:tc>
          <w:tcPr>
            <w:tcW w:w="2430" w:type="dxa"/>
            <w:vAlign w:val="center"/>
          </w:tcPr>
          <w:p w14:paraId="15630F29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iCs/>
                <w:sz w:val="22"/>
                <w:szCs w:val="22"/>
                <w:lang w:val="fr-CA"/>
              </w:rPr>
            </w:pPr>
            <w:proofErr w:type="spellStart"/>
            <w:proofErr w:type="gram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fr-CA"/>
              </w:rPr>
              <w:t>ᐊᑎᖓ</w:t>
            </w:r>
            <w:proofErr w:type="spellEnd"/>
            <w:proofErr w:type="gramEnd"/>
          </w:p>
        </w:tc>
        <w:tc>
          <w:tcPr>
            <w:tcW w:w="7830" w:type="dxa"/>
            <w:vAlign w:val="center"/>
          </w:tcPr>
          <w:p w14:paraId="14495C75" w14:textId="77777777" w:rsidR="000F1669" w:rsidRPr="00FB62F8" w:rsidRDefault="000F1669" w:rsidP="000F1669">
            <w:pPr>
              <w:rPr>
                <w:rFonts w:ascii="AiPaiNutaaq" w:hAnsi="AiPaiNutaaq"/>
                <w:i/>
                <w:iCs/>
                <w:sz w:val="28"/>
                <w:szCs w:val="28"/>
                <w:lang w:val="fr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0F1669" w:rsidRPr="00FB62F8" w14:paraId="181DE064" w14:textId="77777777" w:rsidTr="00FB62F8">
        <w:tc>
          <w:tcPr>
            <w:tcW w:w="2430" w:type="dxa"/>
            <w:vAlign w:val="center"/>
          </w:tcPr>
          <w:p w14:paraId="2D9D2C89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ᐱᓇᓱᒐᖓ</w:t>
            </w:r>
            <w:proofErr w:type="spellEnd"/>
          </w:p>
        </w:tc>
        <w:tc>
          <w:tcPr>
            <w:tcW w:w="7830" w:type="dxa"/>
            <w:vAlign w:val="center"/>
          </w:tcPr>
          <w:p w14:paraId="01C25AB1" w14:textId="77777777" w:rsidR="000F1669" w:rsidRPr="00FB62F8" w:rsidRDefault="000F1669" w:rsidP="000F1669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0F1669" w:rsidRPr="00FB62F8" w14:paraId="661E27F6" w14:textId="77777777" w:rsidTr="00FB62F8">
        <w:tc>
          <w:tcPr>
            <w:tcW w:w="2430" w:type="dxa"/>
            <w:vAlign w:val="center"/>
          </w:tcPr>
          <w:p w14:paraId="4D3616A0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ᖃᕆᑕᐅᔭᑎᒍᑦ</w:t>
            </w:r>
            <w:proofErr w:type="spellEnd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ᑐᕌᒍᑎᖓ</w:t>
            </w:r>
            <w:proofErr w:type="spellEnd"/>
          </w:p>
        </w:tc>
        <w:tc>
          <w:tcPr>
            <w:tcW w:w="7830" w:type="dxa"/>
            <w:vAlign w:val="center"/>
          </w:tcPr>
          <w:p w14:paraId="2F0ECEBE" w14:textId="77777777" w:rsidR="000F1669" w:rsidRPr="00FB62F8" w:rsidRDefault="000F1669" w:rsidP="000F1669">
            <w:pPr>
              <w:rPr>
                <w:rFonts w:ascii="AiPaiNutaaq" w:hAnsi="AiPaiNutaaq"/>
                <w:i/>
                <w:iCs/>
                <w:sz w:val="28"/>
                <w:szCs w:val="28"/>
                <w:lang w:val="fr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2DEFF983" w14:textId="77777777" w:rsidR="000F1669" w:rsidRPr="00FB62F8" w:rsidRDefault="000F1669" w:rsidP="000F1669">
      <w:pPr>
        <w:jc w:val="center"/>
        <w:rPr>
          <w:rFonts w:ascii="AiPaiNutaaq" w:hAnsi="AiPaiNutaaq"/>
          <w:i/>
          <w:iCs/>
          <w:sz w:val="16"/>
          <w:szCs w:val="16"/>
          <w:lang w:val="en-CA"/>
        </w:rPr>
      </w:pPr>
    </w:p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7830"/>
      </w:tblGrid>
      <w:tr w:rsidR="000F1669" w:rsidRPr="00FB62F8" w14:paraId="13FA7DB3" w14:textId="77777777" w:rsidTr="00FB62F8">
        <w:tc>
          <w:tcPr>
            <w:tcW w:w="2430" w:type="dxa"/>
            <w:vAlign w:val="center"/>
          </w:tcPr>
          <w:p w14:paraId="6A43D4B4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iCs/>
                <w:sz w:val="22"/>
                <w:szCs w:val="22"/>
                <w:lang w:val="fr-CA"/>
              </w:rPr>
            </w:pPr>
            <w:proofErr w:type="spellStart"/>
            <w:proofErr w:type="gram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fr-CA"/>
              </w:rPr>
              <w:t>ᐊᑎᖓ</w:t>
            </w:r>
            <w:proofErr w:type="spellEnd"/>
            <w:proofErr w:type="gramEnd"/>
          </w:p>
        </w:tc>
        <w:tc>
          <w:tcPr>
            <w:tcW w:w="7830" w:type="dxa"/>
            <w:vAlign w:val="center"/>
          </w:tcPr>
          <w:p w14:paraId="4743ED7C" w14:textId="77777777" w:rsidR="000F1669" w:rsidRPr="00FB62F8" w:rsidRDefault="000F1669" w:rsidP="000F1669">
            <w:pPr>
              <w:rPr>
                <w:rFonts w:ascii="AiPaiNutaaq" w:hAnsi="AiPaiNutaaq"/>
                <w:i/>
                <w:iCs/>
                <w:sz w:val="28"/>
                <w:szCs w:val="28"/>
                <w:lang w:val="fr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0F1669" w:rsidRPr="00FB62F8" w14:paraId="57C99F75" w14:textId="77777777" w:rsidTr="00FB62F8">
        <w:tc>
          <w:tcPr>
            <w:tcW w:w="2430" w:type="dxa"/>
            <w:vAlign w:val="center"/>
          </w:tcPr>
          <w:p w14:paraId="0BB4F2BB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ᐱᓇᓱᒐᖓ</w:t>
            </w:r>
            <w:proofErr w:type="spellEnd"/>
          </w:p>
        </w:tc>
        <w:tc>
          <w:tcPr>
            <w:tcW w:w="7830" w:type="dxa"/>
            <w:vAlign w:val="center"/>
          </w:tcPr>
          <w:p w14:paraId="37D093FA" w14:textId="77777777" w:rsidR="000F1669" w:rsidRPr="00FB62F8" w:rsidRDefault="000F1669" w:rsidP="000F1669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0F1669" w:rsidRPr="00FB62F8" w14:paraId="479BA88F" w14:textId="77777777" w:rsidTr="00FB62F8">
        <w:tc>
          <w:tcPr>
            <w:tcW w:w="2430" w:type="dxa"/>
            <w:vAlign w:val="center"/>
          </w:tcPr>
          <w:p w14:paraId="6CF729D6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ᖃᕆᑕᐅᔭᑎᒍᑦ</w:t>
            </w:r>
            <w:proofErr w:type="spellEnd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ᑐᕌᒍᑎᖓ</w:t>
            </w:r>
            <w:proofErr w:type="spellEnd"/>
          </w:p>
        </w:tc>
        <w:tc>
          <w:tcPr>
            <w:tcW w:w="7830" w:type="dxa"/>
            <w:vAlign w:val="center"/>
          </w:tcPr>
          <w:p w14:paraId="610CEAE1" w14:textId="77777777" w:rsidR="000F1669" w:rsidRPr="00FB62F8" w:rsidRDefault="000F1669" w:rsidP="000F1669">
            <w:pPr>
              <w:rPr>
                <w:rFonts w:ascii="AiPaiNutaaq" w:hAnsi="AiPaiNutaaq"/>
                <w:i/>
                <w:iCs/>
                <w:sz w:val="28"/>
                <w:szCs w:val="28"/>
                <w:lang w:val="fr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399E423A" w14:textId="77777777" w:rsidR="000F1669" w:rsidRPr="00FB62F8" w:rsidRDefault="000F1669" w:rsidP="000F1669">
      <w:pPr>
        <w:jc w:val="center"/>
        <w:rPr>
          <w:rFonts w:ascii="AiPaiNutaaq" w:hAnsi="AiPaiNutaaq"/>
          <w:i/>
          <w:iCs/>
          <w:sz w:val="16"/>
          <w:szCs w:val="16"/>
          <w:lang w:val="en-CA"/>
        </w:rPr>
      </w:pPr>
    </w:p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7830"/>
      </w:tblGrid>
      <w:tr w:rsidR="000F1669" w:rsidRPr="00FB62F8" w14:paraId="0B23E5D9" w14:textId="77777777" w:rsidTr="00FB62F8">
        <w:tc>
          <w:tcPr>
            <w:tcW w:w="2430" w:type="dxa"/>
            <w:vAlign w:val="center"/>
          </w:tcPr>
          <w:p w14:paraId="075F8177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iCs/>
                <w:sz w:val="22"/>
                <w:szCs w:val="22"/>
                <w:lang w:val="fr-CA"/>
              </w:rPr>
            </w:pPr>
            <w:proofErr w:type="spellStart"/>
            <w:proofErr w:type="gram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fr-CA"/>
              </w:rPr>
              <w:t>ᐊᑎᖓ</w:t>
            </w:r>
            <w:proofErr w:type="spellEnd"/>
            <w:proofErr w:type="gramEnd"/>
          </w:p>
        </w:tc>
        <w:tc>
          <w:tcPr>
            <w:tcW w:w="7830" w:type="dxa"/>
            <w:vAlign w:val="center"/>
          </w:tcPr>
          <w:p w14:paraId="75F67643" w14:textId="77777777" w:rsidR="000F1669" w:rsidRPr="00FB62F8" w:rsidRDefault="000F1669" w:rsidP="000F1669">
            <w:pPr>
              <w:rPr>
                <w:rFonts w:ascii="AiPaiNutaaq" w:hAnsi="AiPaiNutaaq"/>
                <w:i/>
                <w:iCs/>
                <w:sz w:val="28"/>
                <w:szCs w:val="28"/>
                <w:lang w:val="fr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0F1669" w:rsidRPr="00FB62F8" w14:paraId="41A9810E" w14:textId="77777777" w:rsidTr="00FB62F8">
        <w:tc>
          <w:tcPr>
            <w:tcW w:w="2430" w:type="dxa"/>
            <w:vAlign w:val="center"/>
          </w:tcPr>
          <w:p w14:paraId="7B3572E5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ᐱᓇᓱᒐᖓ</w:t>
            </w:r>
            <w:proofErr w:type="spellEnd"/>
          </w:p>
        </w:tc>
        <w:tc>
          <w:tcPr>
            <w:tcW w:w="7830" w:type="dxa"/>
            <w:vAlign w:val="center"/>
          </w:tcPr>
          <w:p w14:paraId="4C85BCD1" w14:textId="77777777" w:rsidR="000F1669" w:rsidRPr="00FB62F8" w:rsidRDefault="000F1669" w:rsidP="000F1669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0F1669" w:rsidRPr="00FB62F8" w14:paraId="03908B93" w14:textId="77777777" w:rsidTr="00FB62F8">
        <w:tc>
          <w:tcPr>
            <w:tcW w:w="2430" w:type="dxa"/>
            <w:vAlign w:val="center"/>
          </w:tcPr>
          <w:p w14:paraId="1EC8DBD7" w14:textId="77777777" w:rsidR="000F1669" w:rsidRPr="00FB62F8" w:rsidRDefault="000F1669" w:rsidP="000F1669">
            <w:pPr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ᖃᕆᑕᐅᔭᑎᒍᑦ</w:t>
            </w:r>
            <w:proofErr w:type="spellEnd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FB62F8">
              <w:rPr>
                <w:rFonts w:ascii="AiPaiNutaaq" w:hAnsi="AiPaiNutaaq"/>
                <w:b/>
                <w:bCs/>
                <w:sz w:val="22"/>
                <w:szCs w:val="22"/>
                <w:lang w:val="en-CA"/>
              </w:rPr>
              <w:t>ᑐᕌᒍᑎᖓ</w:t>
            </w:r>
            <w:proofErr w:type="spellEnd"/>
          </w:p>
        </w:tc>
        <w:tc>
          <w:tcPr>
            <w:tcW w:w="7830" w:type="dxa"/>
            <w:vAlign w:val="center"/>
          </w:tcPr>
          <w:p w14:paraId="1AA69436" w14:textId="77777777" w:rsidR="000F1669" w:rsidRPr="00FB62F8" w:rsidRDefault="000F1669" w:rsidP="000F1669">
            <w:pPr>
              <w:rPr>
                <w:rFonts w:ascii="AiPaiNutaaq" w:hAnsi="AiPaiNutaaq"/>
                <w:i/>
                <w:iCs/>
                <w:sz w:val="28"/>
                <w:szCs w:val="28"/>
                <w:lang w:val="fr-CA"/>
              </w:rPr>
            </w:pP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FB62F8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370F1C0F" w14:textId="77777777" w:rsidR="000F1669" w:rsidRPr="000F1669" w:rsidRDefault="000F1669" w:rsidP="000F1669">
      <w:pPr>
        <w:rPr>
          <w:rFonts w:ascii="Calibri" w:hAnsi="Calibri"/>
          <w:i/>
          <w:sz w:val="28"/>
          <w:szCs w:val="28"/>
          <w:lang w:val="en-CA"/>
        </w:rPr>
      </w:pPr>
    </w:p>
    <w:p w14:paraId="727A0912" w14:textId="77777777" w:rsidR="0035612B" w:rsidRPr="00D30C8E" w:rsidRDefault="00A90F97" w:rsidP="00FD7C45">
      <w:pPr>
        <w:jc w:val="center"/>
        <w:rPr>
          <w:rFonts w:ascii="AiPaiNutaaq" w:hAnsi="AiPaiNutaaq"/>
          <w:b/>
          <w:bCs/>
          <w:i/>
          <w:iCs/>
          <w:sz w:val="28"/>
          <w:szCs w:val="28"/>
          <w:lang w:val="en-CA"/>
        </w:rPr>
      </w:pPr>
      <w:proofErr w:type="spellStart"/>
      <w:r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lastRenderedPageBreak/>
        <w:t>ᐃᓚᖓ</w:t>
      </w:r>
      <w:proofErr w:type="spellEnd"/>
      <w:r w:rsidR="0035612B"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</w:t>
      </w:r>
      <w:r w:rsidR="000F1669"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4</w:t>
      </w:r>
      <w:r w:rsidR="0035612B"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– </w:t>
      </w:r>
      <w:proofErr w:type="spellStart"/>
      <w:r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ᓱᖃᑦᓯᑎᑦᓯᒍᑎ</w:t>
      </w:r>
      <w:proofErr w:type="spellEnd"/>
      <w:r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</w:t>
      </w:r>
      <w:proofErr w:type="spellStart"/>
      <w:r w:rsidR="00BB77C1"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ᑭ</w:t>
      </w:r>
      <w:r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ᖕᖒᒪᓇᕐᑐᓗ</w:t>
      </w:r>
      <w:proofErr w:type="spellEnd"/>
    </w:p>
    <w:p w14:paraId="4EBAF318" w14:textId="77777777" w:rsidR="0035612B" w:rsidRPr="009B30EE" w:rsidRDefault="00C36D18" w:rsidP="002F53A1">
      <w:pPr>
        <w:numPr>
          <w:ilvl w:val="0"/>
          <w:numId w:val="31"/>
        </w:numPr>
        <w:rPr>
          <w:rFonts w:ascii="AiPaiNutaaq" w:hAnsi="AiPaiNutaaq"/>
          <w:b/>
          <w:sz w:val="22"/>
          <w:szCs w:val="22"/>
          <w:lang w:val="en-CA"/>
        </w:rPr>
      </w:pP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ᐱᑦᔪᑎ</w:t>
      </w:r>
      <w:proofErr w:type="spellEnd"/>
    </w:p>
    <w:p w14:paraId="750CCDC9" w14:textId="77777777" w:rsidR="00AD794F" w:rsidRPr="009B30EE" w:rsidRDefault="00AD794F" w:rsidP="00AD794F">
      <w:pPr>
        <w:rPr>
          <w:rFonts w:ascii="AiPaiNutaaq" w:hAnsi="AiPaiNutaaq"/>
          <w:sz w:val="16"/>
          <w:szCs w:val="16"/>
          <w:lang w:val="en-CA"/>
        </w:rPr>
      </w:pPr>
    </w:p>
    <w:tbl>
      <w:tblPr>
        <w:tblW w:w="11070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4068"/>
        <w:gridCol w:w="2970"/>
        <w:gridCol w:w="4032"/>
      </w:tblGrid>
      <w:tr w:rsidR="00AD794F" w:rsidRPr="009B30EE" w14:paraId="2D637B13" w14:textId="77777777" w:rsidTr="00207D38">
        <w:trPr>
          <w:trHeight w:val="81"/>
        </w:trPr>
        <w:tc>
          <w:tcPr>
            <w:tcW w:w="4068" w:type="dxa"/>
          </w:tcPr>
          <w:p w14:paraId="073F91B5" w14:textId="77777777" w:rsidR="00AD794F" w:rsidRPr="009B30EE" w:rsidRDefault="00AD794F" w:rsidP="002E3802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2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>ᓂᕿᑦᓯᐊᑐᖃᑦᑕᕆᐊᖃᕐᓂᒥᒃ</w:t>
            </w:r>
            <w:proofErr w:type="spellEnd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>ᖃᐅᔨᓵᕆᒍᑏᑦ</w:t>
            </w:r>
            <w:proofErr w:type="spellEnd"/>
          </w:p>
        </w:tc>
        <w:tc>
          <w:tcPr>
            <w:tcW w:w="2970" w:type="dxa"/>
          </w:tcPr>
          <w:p w14:paraId="2CC57FA2" w14:textId="77777777" w:rsidR="00AD794F" w:rsidRPr="009B30EE" w:rsidRDefault="00AD794F" w:rsidP="002E3802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3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ᓂᒪᔭᕐᓂᒥᒃ</w:t>
            </w:r>
            <w:proofErr w:type="spellEnd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ᐃᓅᓯᖃᕐᓂᖅ</w:t>
            </w:r>
            <w:proofErr w:type="spellEnd"/>
          </w:p>
        </w:tc>
        <w:tc>
          <w:tcPr>
            <w:tcW w:w="4032" w:type="dxa"/>
          </w:tcPr>
          <w:p w14:paraId="2FBE2A24" w14:textId="77777777" w:rsidR="00AD794F" w:rsidRPr="009B30EE" w:rsidRDefault="00AD794F" w:rsidP="00A95735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4"/>
            <w:r w:rsidR="00ED541D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ᓱᐴᕈᓯᔭᓪᓗᐊᑌᓕᓂᖅ</w:t>
            </w:r>
            <w:proofErr w:type="spellEnd"/>
          </w:p>
        </w:tc>
      </w:tr>
      <w:tr w:rsidR="00AD794F" w:rsidRPr="009B30EE" w14:paraId="4D4D7CC5" w14:textId="77777777" w:rsidTr="00207D38">
        <w:trPr>
          <w:trHeight w:val="133"/>
        </w:trPr>
        <w:tc>
          <w:tcPr>
            <w:tcW w:w="4068" w:type="dxa"/>
          </w:tcPr>
          <w:p w14:paraId="5C755321" w14:textId="77777777" w:rsidR="00AD794F" w:rsidRPr="009B30EE" w:rsidRDefault="00FF7283" w:rsidP="00FF7283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>ᓂᕿᖃᑦᓯᐊᓂᖅ</w:t>
            </w:r>
            <w:proofErr w:type="spellEnd"/>
          </w:p>
        </w:tc>
        <w:tc>
          <w:tcPr>
            <w:tcW w:w="2970" w:type="dxa"/>
          </w:tcPr>
          <w:p w14:paraId="1C0300EB" w14:textId="77777777" w:rsidR="00AD794F" w:rsidRPr="009B30EE" w:rsidRDefault="00AD794F" w:rsidP="002E3802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5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ᐃᓱᒪᑦᓯᐊᓂᖅ</w:t>
            </w:r>
            <w:proofErr w:type="spellEnd"/>
          </w:p>
        </w:tc>
        <w:tc>
          <w:tcPr>
            <w:tcW w:w="4032" w:type="dxa"/>
          </w:tcPr>
          <w:p w14:paraId="3A46E860" w14:textId="77777777" w:rsidR="00AD794F" w:rsidRPr="009B30EE" w:rsidRDefault="00FF7283" w:rsidP="00207D38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B46FD6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B46FD6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B46FD6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6"/>
            <w:proofErr w:type="spellStart"/>
            <w:r w:rsidR="00B46FD6" w:rsidRPr="00B46FD6">
              <w:rPr>
                <w:rFonts w:ascii="AiPaiNutaaq" w:hAnsi="AiPaiNutaaq"/>
                <w:sz w:val="22"/>
                <w:szCs w:val="22"/>
                <w:lang w:val="en-CA"/>
              </w:rPr>
              <w:t>ᐃᒥᐊᓗᑦᑌᓕᓂᖅ</w:t>
            </w:r>
            <w:proofErr w:type="spellEnd"/>
            <w:r w:rsidR="00B46FD6" w:rsidRPr="00B46FD6">
              <w:rPr>
                <w:rFonts w:ascii="AiPaiNutaaq" w:hAnsi="AiPaiNutaaq"/>
                <w:sz w:val="22"/>
                <w:szCs w:val="22"/>
                <w:lang w:val="en-CA"/>
              </w:rPr>
              <w:t>/</w:t>
            </w:r>
            <w:proofErr w:type="spellStart"/>
            <w:r w:rsidR="00B46FD6" w:rsidRPr="00B46FD6">
              <w:rPr>
                <w:rFonts w:ascii="AiPaiNutaaq" w:hAnsi="AiPaiNutaaq"/>
                <w:sz w:val="22"/>
                <w:szCs w:val="22"/>
                <w:lang w:val="en-CA"/>
              </w:rPr>
              <w:t>ᐋᖓᔮᓐᓇᑐᕐᑑᒪᑦᑌᓕᓂᖅ</w:t>
            </w:r>
            <w:proofErr w:type="spellEnd"/>
          </w:p>
        </w:tc>
      </w:tr>
      <w:tr w:rsidR="00FF7283" w:rsidRPr="009B30EE" w14:paraId="48CA1BFD" w14:textId="77777777" w:rsidTr="00207D38">
        <w:trPr>
          <w:trHeight w:val="143"/>
        </w:trPr>
        <w:tc>
          <w:tcPr>
            <w:tcW w:w="4068" w:type="dxa"/>
          </w:tcPr>
          <w:p w14:paraId="30B87FDD" w14:textId="77777777" w:rsidR="00FF7283" w:rsidRPr="009B30EE" w:rsidRDefault="00FF7283" w:rsidP="00FF7283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0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7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>ᐊᐅᒃᑯᑦ</w:t>
            </w:r>
            <w:proofErr w:type="spellEnd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>ᐱᑕᑦᓴᖃᓗᐊᕐᑌᓕᓂᕐᒧᑦ</w:t>
            </w:r>
            <w:proofErr w:type="spellEnd"/>
          </w:p>
        </w:tc>
        <w:tc>
          <w:tcPr>
            <w:tcW w:w="2970" w:type="dxa"/>
          </w:tcPr>
          <w:p w14:paraId="310E0326" w14:textId="77777777" w:rsidR="00FF7283" w:rsidRPr="009B30EE" w:rsidRDefault="00FF7283" w:rsidP="00FF7283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8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8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ᐃᓅᖃᑎᖃᑦᓯᐊᓂᖅ</w:t>
            </w:r>
            <w:proofErr w:type="spellEnd"/>
          </w:p>
        </w:tc>
        <w:tc>
          <w:tcPr>
            <w:tcW w:w="4032" w:type="dxa"/>
          </w:tcPr>
          <w:p w14:paraId="019B95AF" w14:textId="77777777" w:rsidR="00FF7283" w:rsidRPr="009B30EE" w:rsidRDefault="00FF7283" w:rsidP="00FF7283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1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9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ᐅᖁᒣᓪᓘᓂᕐᒥᒃ</w:t>
            </w:r>
            <w:proofErr w:type="spellEnd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ᐊᐅᓚᑦᓯᓂᖅ</w:t>
            </w:r>
            <w:proofErr w:type="spellEnd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ᖃᓄᕐᑑᓂᖅ</w:t>
            </w:r>
            <w:proofErr w:type="spellEnd"/>
          </w:p>
        </w:tc>
      </w:tr>
      <w:tr w:rsidR="00FF7283" w:rsidRPr="009B30EE" w14:paraId="1202C638" w14:textId="77777777" w:rsidTr="00207D38">
        <w:trPr>
          <w:trHeight w:val="139"/>
        </w:trPr>
        <w:tc>
          <w:tcPr>
            <w:tcW w:w="4068" w:type="dxa"/>
          </w:tcPr>
          <w:p w14:paraId="0CA08258" w14:textId="77777777" w:rsidR="00FF7283" w:rsidRPr="009B30EE" w:rsidRDefault="00FF7283" w:rsidP="00FF7283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10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>ᖃᓂᒃᑯᑦ</w:t>
            </w:r>
            <w:proofErr w:type="spellEnd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>ᓱᔪᙰᓐᓂᖅ</w:t>
            </w:r>
            <w:proofErr w:type="spellEnd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>ᐊᒻᒪᓗ</w:t>
            </w:r>
            <w:proofErr w:type="spellEnd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>ᐃᓗᓯᖅ</w:t>
            </w:r>
            <w:proofErr w:type="spellEnd"/>
          </w:p>
        </w:tc>
        <w:tc>
          <w:tcPr>
            <w:tcW w:w="2970" w:type="dxa"/>
          </w:tcPr>
          <w:p w14:paraId="04B52936" w14:textId="77777777" w:rsidR="00FF7283" w:rsidRPr="009B30EE" w:rsidRDefault="00FF7283" w:rsidP="00FF7283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9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11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ᓄᓕᐊᕐᓂᑯᑦ</w:t>
            </w:r>
            <w:proofErr w:type="spellEnd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ᐃᓗᓯᕐᓱᓯᐊᕐᓂᖅ</w:t>
            </w:r>
            <w:proofErr w:type="spellEnd"/>
          </w:p>
        </w:tc>
        <w:tc>
          <w:tcPr>
            <w:tcW w:w="4032" w:type="dxa"/>
          </w:tcPr>
          <w:p w14:paraId="34FABBC8" w14:textId="77777777" w:rsidR="00FF7283" w:rsidRPr="009B30EE" w:rsidRDefault="00FF7283" w:rsidP="00FF7283">
            <w:pPr>
              <w:rPr>
                <w:rFonts w:ascii="AiPaiNutaaq" w:hAnsi="AiPaiNutaaq"/>
                <w:b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7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12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ᐱᓗᑲᑦᑌᓕᓂᖅ</w:t>
            </w:r>
            <w:proofErr w:type="spellEnd"/>
          </w:p>
        </w:tc>
      </w:tr>
      <w:tr w:rsidR="00FF7283" w:rsidRPr="009B30EE" w14:paraId="16DAF7DC" w14:textId="77777777" w:rsidTr="00207D38">
        <w:trPr>
          <w:trHeight w:val="139"/>
        </w:trPr>
        <w:tc>
          <w:tcPr>
            <w:tcW w:w="7038" w:type="dxa"/>
            <w:gridSpan w:val="2"/>
          </w:tcPr>
          <w:p w14:paraId="0F7B0EAA" w14:textId="77777777" w:rsidR="00FF7283" w:rsidRPr="009B30EE" w:rsidRDefault="00FF7283" w:rsidP="00EC23A3">
            <w:pPr>
              <w:ind w:left="342" w:hanging="342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82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13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>ᐁᑦᑐᑑᑕᐅᓲᓂᒃ</w:t>
            </w:r>
            <w:proofErr w:type="spellEnd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F1246">
              <w:rPr>
                <w:rFonts w:ascii="AiPaiNutaaq" w:hAnsi="AiPaiNutaaq"/>
                <w:sz w:val="22"/>
                <w:szCs w:val="22"/>
                <w:lang w:val="en-CA"/>
              </w:rPr>
              <w:t>ᐋᓐᓂᐊᑖᕐᑌᓕᒪᓂ</w:t>
            </w:r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ᒧᑦ</w:t>
            </w:r>
            <w:proofErr w:type="spellEnd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ᐊᒻᒪᓗ</w:t>
            </w:r>
            <w:proofErr w:type="spellEnd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ᐊᐅᓚᑦᓯᓂᖅ</w:t>
            </w:r>
            <w:proofErr w:type="spellEnd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 xml:space="preserve"> (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ᐃᓚᐅᑎᓕᓗᒋᒃ</w:t>
            </w:r>
            <w:proofErr w:type="spellEnd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ᓴᐴᓗᑦᓯᒋᐊᕐᓂᖅ</w:t>
            </w:r>
            <w:proofErr w:type="spellEnd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 xml:space="preserve">,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ᓄᓕᐊᕐᓂᑯᑦ</w:t>
            </w:r>
            <w:proofErr w:type="spellEnd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ᐁᑦᑑᑕᐅᓲᑦ</w:t>
            </w:r>
            <w:proofErr w:type="spellEnd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ᐊᐅᒃᑰᓱᑎᓪᓗ</w:t>
            </w:r>
            <w:proofErr w:type="spellEnd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ᐋᓐᓂᐊᓕᐅᕐᑐᑦ</w:t>
            </w:r>
            <w:proofErr w:type="spellEnd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)</w:t>
            </w:r>
          </w:p>
        </w:tc>
        <w:tc>
          <w:tcPr>
            <w:tcW w:w="4032" w:type="dxa"/>
          </w:tcPr>
          <w:p w14:paraId="7EEE4BB2" w14:textId="77777777" w:rsidR="00FF7283" w:rsidRPr="009B30EE" w:rsidRDefault="00FF7283" w:rsidP="00FF7283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68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14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46FD6">
              <w:rPr>
                <w:rFonts w:ascii="AiPaiNutaaq" w:hAnsi="AiPaiNutaaq"/>
                <w:sz w:val="22"/>
                <w:szCs w:val="22"/>
                <w:lang w:val="en-CA"/>
              </w:rPr>
              <w:t>ᐊᑦᑕᓀᑦᑐᒦᓐᓂᖅ</w:t>
            </w:r>
            <w:proofErr w:type="spellEnd"/>
          </w:p>
        </w:tc>
      </w:tr>
    </w:tbl>
    <w:p w14:paraId="696360B3" w14:textId="77777777" w:rsidR="005F7D3D" w:rsidRPr="00A0082E" w:rsidRDefault="005F7D3D" w:rsidP="00FF7283">
      <w:pPr>
        <w:tabs>
          <w:tab w:val="left" w:pos="6909"/>
        </w:tabs>
        <w:rPr>
          <w:rFonts w:ascii="AiPaiNutaaq" w:hAnsi="AiPaiNutaaq"/>
          <w:sz w:val="16"/>
          <w:szCs w:val="16"/>
          <w:lang w:val="en-CA"/>
        </w:rPr>
      </w:pPr>
    </w:p>
    <w:p w14:paraId="2481B28F" w14:textId="77777777" w:rsidR="004F007E" w:rsidRPr="009B30EE" w:rsidRDefault="008B3211" w:rsidP="002F53A1">
      <w:pPr>
        <w:numPr>
          <w:ilvl w:val="0"/>
          <w:numId w:val="31"/>
        </w:numPr>
        <w:rPr>
          <w:rFonts w:ascii="AiPaiNutaaq" w:hAnsi="AiPaiNutaaq"/>
          <w:b/>
          <w:sz w:val="22"/>
          <w:szCs w:val="22"/>
          <w:lang w:val="en-CA"/>
        </w:rPr>
      </w:pP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ᐅᖃᐅᑎᑎᒍᑦ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ᓱᖃᑦᓯᒍᑎᑦᓴᒥᒃ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ᐸᕐᓇᑕᕐᓂᒃ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.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ᖃᓄᖅ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ᓄᓇᓕᑉᐱᑦ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ᖃᓄᐃᖕᖏᓯᐊᕆᐊᖃᕐᓂᖓᓂᒃ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ᐱᐅᓯᐅᒥᑎᑦᓯᓚᖓᕙ</w:t>
      </w:r>
      <w:proofErr w:type="spellEnd"/>
      <w:r w:rsidR="004F007E" w:rsidRPr="009B30EE">
        <w:rPr>
          <w:rFonts w:ascii="AiPaiNutaaq" w:hAnsi="AiPaiNutaaq"/>
          <w:b/>
          <w:sz w:val="22"/>
          <w:szCs w:val="22"/>
          <w:lang w:val="en-CA"/>
        </w:rPr>
        <w:t>?</w:t>
      </w:r>
    </w:p>
    <w:p w14:paraId="1EABD146" w14:textId="77777777" w:rsidR="004F007E" w:rsidRPr="009B30EE" w:rsidRDefault="004F007E" w:rsidP="004F007E">
      <w:pPr>
        <w:rPr>
          <w:rFonts w:ascii="AiPaiNutaaq" w:hAnsi="AiPaiNutaaq"/>
          <w:b/>
          <w:sz w:val="16"/>
          <w:szCs w:val="16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59"/>
      </w:tblGrid>
      <w:tr w:rsidR="00AF6413" w:rsidRPr="001E7F91" w14:paraId="40AE01EE" w14:textId="77777777" w:rsidTr="00F35A9E">
        <w:tc>
          <w:tcPr>
            <w:tcW w:w="10159" w:type="dxa"/>
          </w:tcPr>
          <w:p w14:paraId="40881C2F" w14:textId="77777777" w:rsidR="00AF6413" w:rsidRPr="001E7F91" w:rsidRDefault="008B3211" w:rsidP="00F35A9E">
            <w:pPr>
              <w:rPr>
                <w:rFonts w:ascii="AiPaiNutaaq" w:hAnsi="AiPaiNutaaq" w:cs="Calibri"/>
                <w:b/>
                <w:sz w:val="22"/>
                <w:szCs w:val="22"/>
                <w:lang w:val="en-CA"/>
              </w:rPr>
            </w:pPr>
            <w:proofErr w:type="spellStart"/>
            <w:r w:rsidRPr="001E7F91">
              <w:rPr>
                <w:rFonts w:ascii="AiPaiNutaaq" w:hAnsi="AiPaiNutaaq"/>
                <w:b/>
                <w:sz w:val="22"/>
                <w:szCs w:val="22"/>
                <w:lang w:val="en-CA"/>
              </w:rPr>
              <w:t>ᑐᕌᕐᑌᑦ</w:t>
            </w:r>
            <w:proofErr w:type="spellEnd"/>
          </w:p>
        </w:tc>
      </w:tr>
      <w:tr w:rsidR="00AF6413" w:rsidRPr="001E7F91" w14:paraId="2A8FDC78" w14:textId="77777777" w:rsidTr="00DC3BA3">
        <w:trPr>
          <w:trHeight w:val="1016"/>
        </w:trPr>
        <w:tc>
          <w:tcPr>
            <w:tcW w:w="10159" w:type="dxa"/>
          </w:tcPr>
          <w:p w14:paraId="6E8CCC8B" w14:textId="77777777" w:rsidR="00AF6413" w:rsidRPr="001E7F91" w:rsidRDefault="00AF6413" w:rsidP="00F35A9E">
            <w:pPr>
              <w:rPr>
                <w:rFonts w:ascii="AiPaiNutaaq" w:hAnsi="AiPaiNutaaq" w:cs="Calibri"/>
                <w:sz w:val="22"/>
                <w:szCs w:val="22"/>
                <w:lang w:val="en-CA"/>
              </w:rPr>
            </w:pP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instrText xml:space="preserve"> FORMTEXT </w:instrText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separate"/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t> </w:t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t> </w:t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t> </w:t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t> </w:t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t> </w:t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F6413" w:rsidRPr="001E7F91" w14:paraId="4BD8E1CF" w14:textId="77777777" w:rsidTr="00F35A9E">
        <w:tc>
          <w:tcPr>
            <w:tcW w:w="10159" w:type="dxa"/>
          </w:tcPr>
          <w:p w14:paraId="6C09B7B1" w14:textId="77777777" w:rsidR="00AF6413" w:rsidRPr="001E7F91" w:rsidRDefault="008B3211" w:rsidP="00F35A9E">
            <w:pPr>
              <w:rPr>
                <w:rFonts w:ascii="AiPaiNutaaq" w:hAnsi="AiPaiNutaaq" w:cs="Calibri"/>
                <w:b/>
                <w:sz w:val="22"/>
                <w:szCs w:val="22"/>
                <w:lang w:val="en-CA"/>
              </w:rPr>
            </w:pPr>
            <w:proofErr w:type="spellStart"/>
            <w:r w:rsidRPr="001E7F91">
              <w:rPr>
                <w:rFonts w:ascii="AiPaiNutaaq" w:hAnsi="AiPaiNutaaq"/>
                <w:b/>
                <w:sz w:val="22"/>
                <w:szCs w:val="22"/>
                <w:lang w:val="en-CA"/>
              </w:rPr>
              <w:t>ᓱᖃᑦᓯᑎᑦᓯᒍᑎᐅᑉ</w:t>
            </w:r>
            <w:proofErr w:type="spellEnd"/>
            <w:r w:rsidRPr="001E7F91">
              <w:rPr>
                <w:rFonts w:ascii="AiPaiNutaaq" w:hAnsi="AiPaiNutaaq"/>
                <w:b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1E7F91">
              <w:rPr>
                <w:rFonts w:ascii="AiPaiNutaaq" w:hAnsi="AiPaiNutaaq"/>
                <w:b/>
                <w:sz w:val="22"/>
                <w:szCs w:val="22"/>
                <w:lang w:val="en-CA"/>
              </w:rPr>
              <w:t>ᖃᓄᐃᑦᑑᓂᖓ</w:t>
            </w:r>
            <w:proofErr w:type="spellEnd"/>
          </w:p>
        </w:tc>
      </w:tr>
      <w:tr w:rsidR="00AF6413" w:rsidRPr="001E7F91" w14:paraId="0739006A" w14:textId="77777777" w:rsidTr="00DC3BA3">
        <w:trPr>
          <w:trHeight w:val="1547"/>
        </w:trPr>
        <w:tc>
          <w:tcPr>
            <w:tcW w:w="10159" w:type="dxa"/>
          </w:tcPr>
          <w:p w14:paraId="5A5B9A3D" w14:textId="77777777" w:rsidR="00AF6413" w:rsidRPr="001E7F91" w:rsidRDefault="00AF6413" w:rsidP="00F35A9E">
            <w:pPr>
              <w:rPr>
                <w:rFonts w:ascii="AiPaiNutaaq" w:hAnsi="AiPaiNutaaq" w:cs="Calibri"/>
                <w:sz w:val="22"/>
                <w:szCs w:val="22"/>
                <w:lang w:val="en-CA"/>
              </w:rPr>
            </w:pP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instrText xml:space="preserve"> FORMTEXT </w:instrText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separate"/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t> </w:t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t> </w:t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t> </w:t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t> </w:t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t> </w:t>
            </w:r>
            <w:r w:rsidRPr="001E7F91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30D1855A" w14:textId="77777777" w:rsidR="00301EF3" w:rsidRPr="009B30EE" w:rsidRDefault="00301EF3" w:rsidP="00C843B8">
      <w:pPr>
        <w:rPr>
          <w:rFonts w:ascii="AiPaiNutaaq" w:hAnsi="AiPaiNutaaq"/>
          <w:b/>
          <w:sz w:val="16"/>
          <w:szCs w:val="16"/>
          <w:lang w:val="en-CA"/>
        </w:rPr>
      </w:pPr>
    </w:p>
    <w:p w14:paraId="70F592ED" w14:textId="77777777" w:rsidR="008A5719" w:rsidRPr="009B30EE" w:rsidRDefault="008B3211" w:rsidP="002F53A1">
      <w:pPr>
        <w:numPr>
          <w:ilvl w:val="0"/>
          <w:numId w:val="31"/>
        </w:numPr>
        <w:rPr>
          <w:rFonts w:ascii="AiPaiNutaaq" w:hAnsi="AiPaiNutaaq"/>
          <w:b/>
          <w:sz w:val="22"/>
          <w:szCs w:val="22"/>
          <w:lang w:val="en-CA"/>
        </w:rPr>
      </w:pPr>
      <w:proofErr w:type="spellStart"/>
      <w:r>
        <w:rPr>
          <w:rFonts w:ascii="AiPaiNutaaq" w:hAnsi="AiPaiNutaaq"/>
          <w:b/>
          <w:sz w:val="22"/>
          <w:szCs w:val="22"/>
          <w:lang w:val="en-CA"/>
        </w:rPr>
        <w:t>ᓇᓪᓕᐊᓂ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ᓄᓇᓕᒻᒥ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(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ᓕᓐᓂ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)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ᐸᕐᓀᕿᑦ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ᓱᖃᑦᓯᑎᑦᓯᒍᑎᑦᓴᑎᓐᓂᒃ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>?</w:t>
      </w:r>
    </w:p>
    <w:tbl>
      <w:tblPr>
        <w:tblW w:w="9045" w:type="dxa"/>
        <w:tblInd w:w="2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1140"/>
        <w:gridCol w:w="2235"/>
        <w:gridCol w:w="2385"/>
        <w:gridCol w:w="2445"/>
      </w:tblGrid>
      <w:tr w:rsidR="00C92A1A" w:rsidRPr="009B30EE" w14:paraId="3D611BD8" w14:textId="77777777" w:rsidTr="00DC3BA3">
        <w:trPr>
          <w:trHeight w:val="300"/>
        </w:trPr>
        <w:tc>
          <w:tcPr>
            <w:tcW w:w="19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8128802" w14:textId="77777777" w:rsidR="00C92A1A" w:rsidRPr="002911AB" w:rsidRDefault="008B3211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proofErr w:type="spellStart"/>
            <w:r>
              <w:rPr>
                <w:rStyle w:val="eop"/>
                <w:rFonts w:ascii="AiPaiNutaaq" w:hAnsi="AiPaiNutaaq" w:cs="Calibri"/>
                <w:sz w:val="22"/>
                <w:szCs w:val="22"/>
              </w:rPr>
              <w:t>ᑕᓯᐊᔭᕐᔪᐊᒥ</w:t>
            </w:r>
            <w:proofErr w:type="spellEnd"/>
            <w:r w:rsidR="00C92A1A"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87C96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 w:rsidRPr="008B3211">
              <w:rPr>
                <w:rFonts w:ascii="AiPaiNutaaq" w:hAnsi="AiPaiNutaaq"/>
                <w:sz w:val="22"/>
                <w:szCs w:val="22"/>
              </w:rPr>
              <w:t>ᓴ</w:t>
            </w:r>
            <w:r w:rsidR="008B3211" w:rsidRPr="008B3211">
              <w:rPr>
                <w:rFonts w:ascii="AiPaiNutaaq" w:hAnsi="AiPaiNutaaq"/>
              </w:rPr>
              <w:t>ᓪᓗᐃᑦ</w:t>
            </w:r>
            <w:proofErr w:type="spellEnd"/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04162" w14:textId="77777777" w:rsidR="00C92A1A" w:rsidRPr="008B3211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Gadugi" w:hAnsi="Gadugi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 w:rsidRPr="008B3211">
              <w:rPr>
                <w:rFonts w:ascii="AiPaiNutaaq" w:hAnsi="AiPaiNutaaq"/>
                <w:sz w:val="22"/>
                <w:szCs w:val="22"/>
              </w:rPr>
              <w:t>ᐃ</w:t>
            </w:r>
            <w:r w:rsidR="008B3211" w:rsidRPr="008B3211">
              <w:rPr>
                <w:rFonts w:ascii="AiPaiNutaaq" w:hAnsi="AiPaiNutaaq"/>
              </w:rPr>
              <w:t>ᕗᔨᕕᒃ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943F7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 w:rsidRPr="008B3211">
              <w:rPr>
                <w:rStyle w:val="normaltextrun"/>
                <w:rFonts w:ascii="AiPaiNutaaq" w:hAnsi="AiPaiNutaaq" w:cs="Calibri"/>
              </w:rPr>
              <w:t>ᐊᑯᓕᕕᒃ</w:t>
            </w:r>
            <w:proofErr w:type="spellEnd"/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</w:tr>
      <w:tr w:rsidR="00C92A1A" w:rsidRPr="009B30EE" w14:paraId="0C5E990C" w14:textId="77777777" w:rsidTr="00DC3BA3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60163" w14:textId="77777777" w:rsidR="00C92A1A" w:rsidRPr="002911AB" w:rsidRDefault="00C92A1A">
            <w:pPr>
              <w:rPr>
                <w:rFonts w:ascii="AiPaiNutaaq" w:hAnsi="AiPaiNutaaq" w:cs="Calibri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01D97" w14:textId="77777777" w:rsidR="00C92A1A" w:rsidRPr="008B3211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Gadugi" w:hAnsi="Gadugi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>
              <w:rPr>
                <w:rFonts w:ascii="AiPaiNutaaq" w:hAnsi="AiPaiNutaaq"/>
                <w:sz w:val="22"/>
                <w:szCs w:val="22"/>
              </w:rPr>
              <w:t>ᐳ</w:t>
            </w:r>
            <w:r w:rsidR="008B3211" w:rsidRPr="008B3211">
              <w:rPr>
                <w:rFonts w:ascii="AiPaiNutaaq" w:hAnsi="AiPaiNutaaq"/>
              </w:rPr>
              <w:t>ᕕᕐᓂᑐᖅ</w:t>
            </w:r>
            <w:proofErr w:type="spellEnd"/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BEF89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 w:rsidRPr="008B3211">
              <w:rPr>
                <w:rFonts w:ascii="AiPaiNutaaq" w:hAnsi="AiPaiNutaaq"/>
                <w:sz w:val="22"/>
                <w:szCs w:val="22"/>
              </w:rPr>
              <w:t>ᐃ</w:t>
            </w:r>
            <w:r w:rsidR="008B3211" w:rsidRPr="008B3211">
              <w:rPr>
                <w:rFonts w:ascii="AiPaiNutaaq" w:hAnsi="AiPaiNutaaq"/>
              </w:rPr>
              <w:t>ᓄᒃᔪᐊᖅ</w:t>
            </w:r>
            <w:proofErr w:type="spellEnd"/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15820" w14:textId="77777777" w:rsidR="00C92A1A" w:rsidRPr="008B3211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Gadugi" w:hAnsi="Gadugi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 w:rsidRPr="008B3211">
              <w:rPr>
                <w:rStyle w:val="normaltextrun"/>
                <w:rFonts w:ascii="AiPaiNutaaq" w:hAnsi="AiPaiNutaaq" w:cs="Calibri"/>
              </w:rPr>
              <w:t>ᐅᒥᐅᔭᖅ</w:t>
            </w:r>
            <w:proofErr w:type="spellEnd"/>
          </w:p>
        </w:tc>
      </w:tr>
      <w:tr w:rsidR="00C92A1A" w:rsidRPr="009B30EE" w14:paraId="5AE7B4B1" w14:textId="77777777" w:rsidTr="00DC3BA3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21789" w14:textId="77777777" w:rsidR="00C92A1A" w:rsidRPr="002911AB" w:rsidRDefault="00C92A1A">
            <w:pPr>
              <w:rPr>
                <w:rFonts w:ascii="AiPaiNutaaq" w:hAnsi="AiPaiNutaaq" w:cs="Calibri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DA2C2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>
              <w:rPr>
                <w:rFonts w:ascii="AiPaiNutaaq" w:hAnsi="AiPaiNutaaq"/>
                <w:sz w:val="22"/>
                <w:szCs w:val="22"/>
              </w:rPr>
              <w:t>ᑰᑦᔪᐊᕌᐱᒃ</w:t>
            </w:r>
            <w:proofErr w:type="spellEnd"/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9CAF7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C1B14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</w:tr>
      <w:tr w:rsidR="00C92A1A" w:rsidRPr="009B30EE" w14:paraId="45BC5248" w14:textId="77777777" w:rsidTr="00DC3BA3">
        <w:trPr>
          <w:trHeight w:val="300"/>
        </w:trPr>
        <w:tc>
          <w:tcPr>
            <w:tcW w:w="19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60BCFC2" w14:textId="77777777" w:rsidR="00C92A1A" w:rsidRPr="008B3211" w:rsidRDefault="008B3211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proofErr w:type="spellStart"/>
            <w:r w:rsidRPr="008B3211">
              <w:rPr>
                <w:rStyle w:val="normaltextrun"/>
                <w:rFonts w:ascii="AiPaiNutaaq" w:hAnsi="AiPaiNutaaq"/>
              </w:rPr>
              <w:t>ᐅᖓᕙᒥ</w:t>
            </w:r>
            <w:proofErr w:type="spellEnd"/>
            <w:r w:rsidR="00C92A1A" w:rsidRPr="008B3211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DF6B5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>
              <w:rPr>
                <w:rFonts w:ascii="AiPaiNutaaq" w:hAnsi="AiPaiNutaaq"/>
                <w:sz w:val="22"/>
                <w:szCs w:val="22"/>
              </w:rPr>
              <w:t>ᑲ</w:t>
            </w:r>
            <w:r w:rsidR="008B3211" w:rsidRPr="008B3211">
              <w:rPr>
                <w:rFonts w:ascii="AiPaiNutaaq" w:hAnsi="AiPaiNutaaq"/>
              </w:rPr>
              <w:t>ᖏᕐᓱᔪᐊᖅ</w:t>
            </w:r>
            <w:proofErr w:type="spellEnd"/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E3E32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 w:rsidRPr="008B3211">
              <w:rPr>
                <w:rStyle w:val="normaltextrun"/>
                <w:rFonts w:ascii="AiPaiNutaaq" w:hAnsi="AiPaiNutaaq" w:cs="Calibri"/>
              </w:rPr>
              <w:t>ᖁᐊᕐᑕᖅ</w:t>
            </w:r>
            <w:proofErr w:type="spellEnd"/>
            <w:r w:rsidRPr="008B3211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4BFBB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>
              <w:rPr>
                <w:rFonts w:ascii="AiPaiNutaaq" w:hAnsi="AiPaiNutaaq"/>
                <w:sz w:val="22"/>
                <w:szCs w:val="22"/>
              </w:rPr>
              <w:t>ᑲᖏᕐᓱᒃ</w:t>
            </w:r>
            <w:proofErr w:type="spellEnd"/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</w:tr>
      <w:tr w:rsidR="00C92A1A" w:rsidRPr="009B30EE" w14:paraId="6E37D68C" w14:textId="77777777" w:rsidTr="00DC3BA3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D7CFB" w14:textId="77777777" w:rsidR="00C92A1A" w:rsidRPr="002911AB" w:rsidRDefault="00C92A1A">
            <w:pPr>
              <w:rPr>
                <w:rFonts w:ascii="AiPaiNutaaq" w:hAnsi="AiPaiNutaaq" w:cs="Calibri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08771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 w:rsidRPr="008B3211">
              <w:rPr>
                <w:rStyle w:val="normaltextrun"/>
                <w:rFonts w:ascii="AiPaiNutaaq" w:hAnsi="AiPaiNutaaq" w:cs="Calibri"/>
              </w:rPr>
              <w:t>ᐊᐅᐸᓗᒃ</w:t>
            </w:r>
            <w:proofErr w:type="spellEnd"/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8E739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 w:rsidRPr="008B3211">
              <w:rPr>
                <w:rStyle w:val="normaltextrun"/>
                <w:rFonts w:ascii="AiPaiNutaaq" w:hAnsi="AiPaiNutaaq" w:cs="Calibri"/>
              </w:rPr>
              <w:t>ᑕᓯᐅᔭᖅ</w:t>
            </w:r>
            <w:proofErr w:type="spellEnd"/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B4235" w14:textId="77777777" w:rsidR="00C92A1A" w:rsidRPr="008B3211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Gadugi" w:hAnsi="Gadugi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>
              <w:rPr>
                <w:rFonts w:ascii="AiPaiNutaaq" w:hAnsi="AiPaiNutaaq"/>
                <w:sz w:val="22"/>
                <w:szCs w:val="22"/>
              </w:rPr>
              <w:t>ᑰᑦᔪᐊᖅ</w:t>
            </w:r>
            <w:proofErr w:type="spellEnd"/>
          </w:p>
        </w:tc>
      </w:tr>
      <w:tr w:rsidR="00C92A1A" w:rsidRPr="009B30EE" w14:paraId="40B38B63" w14:textId="77777777" w:rsidTr="00DC3BA3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EBD41" w14:textId="77777777" w:rsidR="00C92A1A" w:rsidRPr="002911AB" w:rsidRDefault="00C92A1A">
            <w:pPr>
              <w:rPr>
                <w:rFonts w:ascii="AiPaiNutaaq" w:hAnsi="AiPaiNutaaq" w:cs="Calibri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F6551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9B30EE">
              <w:rPr>
                <w:rFonts w:ascii="AiPaiNutaaq" w:hAnsi="AiPaiNutaaq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</w:rPr>
            </w:r>
            <w:r w:rsidR="00000000">
              <w:rPr>
                <w:rFonts w:ascii="AiPaiNutaaq" w:hAnsi="AiPaiNutaaq"/>
                <w:sz w:val="22"/>
                <w:szCs w:val="22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</w:rPr>
              <w:t xml:space="preserve"> </w:t>
            </w:r>
            <w:proofErr w:type="spellStart"/>
            <w:r w:rsidR="008B3211">
              <w:rPr>
                <w:rFonts w:ascii="AiPaiNutaaq" w:hAnsi="AiPaiNutaaq"/>
                <w:sz w:val="22"/>
                <w:szCs w:val="22"/>
              </w:rPr>
              <w:t>ᑲ</w:t>
            </w:r>
            <w:r w:rsidR="008B3211" w:rsidRPr="008B3211">
              <w:rPr>
                <w:rFonts w:ascii="AiPaiNutaaq" w:hAnsi="AiPaiNutaaq"/>
                <w:sz w:val="22"/>
                <w:szCs w:val="22"/>
              </w:rPr>
              <w:t>ᖏᕐᓱᐊᓗᑦᔪᐊᖅ</w:t>
            </w:r>
            <w:proofErr w:type="spellEnd"/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EB443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62E1A" w14:textId="77777777" w:rsidR="00C92A1A" w:rsidRPr="002911AB" w:rsidRDefault="00C92A1A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</w:tr>
      <w:tr w:rsidR="00DC3BA3" w:rsidRPr="009B30EE" w14:paraId="0DF7CDA0" w14:textId="77777777" w:rsidTr="00DC3BA3">
        <w:trPr>
          <w:trHeight w:val="30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73D31" w14:textId="77777777" w:rsidR="00DC3BA3" w:rsidRPr="002911AB" w:rsidRDefault="00DC3BA3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AiPaiNutaaq" w:hAnsi="AiPaiNutaaq" w:cs="Calibri"/>
                <w:sz w:val="22"/>
                <w:szCs w:val="22"/>
              </w:rPr>
            </w:pPr>
            <w:proofErr w:type="spellStart"/>
            <w:r w:rsidRPr="008B3211">
              <w:rPr>
                <w:rStyle w:val="normaltextrun"/>
                <w:rFonts w:ascii="AiPaiNutaaq" w:hAnsi="AiPaiNutaaq" w:cs="Calibri"/>
                <w:sz w:val="22"/>
                <w:szCs w:val="22"/>
              </w:rPr>
              <w:t>ᐊ</w:t>
            </w:r>
            <w:r w:rsidRPr="008B3211">
              <w:rPr>
                <w:rStyle w:val="normaltextrun"/>
                <w:rFonts w:ascii="AiPaiNutaaq" w:hAnsi="AiPaiNutaaq" w:cs="Calibri"/>
              </w:rPr>
              <w:t>ᓯᐊ</w:t>
            </w:r>
            <w:proofErr w:type="spellEnd"/>
            <w:r w:rsidRPr="002911AB">
              <w:rPr>
                <w:rStyle w:val="normaltextrun"/>
                <w:rFonts w:ascii="AiPaiNutaaq" w:hAnsi="AiPaiNutaaq" w:cs="Calibri"/>
                <w:sz w:val="22"/>
                <w:szCs w:val="22"/>
              </w:rPr>
              <w:t>: </w:t>
            </w:r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  <w:tc>
          <w:tcPr>
            <w:tcW w:w="820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1F34DAE" w14:textId="77777777" w:rsidR="00DC3BA3" w:rsidRPr="002911AB" w:rsidRDefault="00DC3BA3">
            <w:pPr>
              <w:rPr>
                <w:rFonts w:ascii="AiPaiNutaaq" w:hAnsi="AiPaiNutaaq" w:cs="Calibri"/>
                <w:sz w:val="22"/>
                <w:szCs w:val="22"/>
              </w:rPr>
            </w:pPr>
            <w:r w:rsidRPr="002911AB">
              <w:rPr>
                <w:rStyle w:val="eop"/>
                <w:rFonts w:ascii="AiPaiNutaaq" w:hAnsi="AiPaiNutaaq" w:cs="Calibri"/>
                <w:sz w:val="22"/>
                <w:szCs w:val="22"/>
              </w:rPr>
              <w:t> </w:t>
            </w:r>
          </w:p>
        </w:tc>
      </w:tr>
    </w:tbl>
    <w:p w14:paraId="76983C8D" w14:textId="77777777" w:rsidR="006324C7" w:rsidRPr="009B30EE" w:rsidRDefault="008B3211" w:rsidP="002F53A1">
      <w:pPr>
        <w:numPr>
          <w:ilvl w:val="0"/>
          <w:numId w:val="31"/>
        </w:numPr>
        <w:rPr>
          <w:rFonts w:ascii="AiPaiNutaaq" w:hAnsi="AiPaiNutaaq"/>
          <w:b/>
          <w:sz w:val="22"/>
          <w:szCs w:val="22"/>
          <w:lang w:val="en-CA"/>
        </w:rPr>
      </w:pPr>
      <w:proofErr w:type="spellStart"/>
      <w:r>
        <w:rPr>
          <w:rFonts w:ascii="AiPaiNutaaq" w:hAnsi="AiPaiNutaaq"/>
          <w:b/>
          <w:sz w:val="22"/>
          <w:szCs w:val="22"/>
          <w:lang w:val="en-CA"/>
        </w:rPr>
        <w:t>ᑭᖑᓂᕐᒥ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ᐊᑑᑎᓯᒪᔭᑎᑦ</w:t>
      </w:r>
      <w:proofErr w:type="spellEnd"/>
    </w:p>
    <w:p w14:paraId="4957EDB9" w14:textId="77777777" w:rsidR="006324C7" w:rsidRPr="009B30EE" w:rsidRDefault="006324C7" w:rsidP="00C843B8">
      <w:pPr>
        <w:rPr>
          <w:rFonts w:ascii="AiPaiNutaaq" w:hAnsi="AiPaiNutaaq"/>
          <w:sz w:val="16"/>
          <w:szCs w:val="16"/>
          <w:lang w:val="en-CA"/>
        </w:rPr>
      </w:pPr>
    </w:p>
    <w:tbl>
      <w:tblPr>
        <w:tblW w:w="10778" w:type="dxa"/>
        <w:tblLook w:val="01E0" w:firstRow="1" w:lastRow="1" w:firstColumn="1" w:lastColumn="1" w:noHBand="0" w:noVBand="0"/>
      </w:tblPr>
      <w:tblGrid>
        <w:gridCol w:w="1045"/>
        <w:gridCol w:w="2297"/>
        <w:gridCol w:w="223"/>
        <w:gridCol w:w="1080"/>
        <w:gridCol w:w="863"/>
        <w:gridCol w:w="4407"/>
        <w:gridCol w:w="863"/>
      </w:tblGrid>
      <w:tr w:rsidR="00A27922" w:rsidRPr="009B30EE" w14:paraId="1B93AD5E" w14:textId="77777777" w:rsidTr="009A3E62">
        <w:tc>
          <w:tcPr>
            <w:tcW w:w="3342" w:type="dxa"/>
            <w:gridSpan w:val="2"/>
          </w:tcPr>
          <w:p w14:paraId="4D47BFD4" w14:textId="77777777" w:rsidR="00A27922" w:rsidRPr="009B30EE" w:rsidRDefault="008B3211" w:rsidP="00C843B8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ᑖᒪᓐᓈ</w:t>
            </w:r>
            <w:proofErr w:type="spellEnd"/>
            <w:r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ᐊᑑᑎᔭᐅᒋᐅᕐᖃ</w:t>
            </w:r>
            <w:proofErr w:type="spellEnd"/>
            <w:r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ᓄᓇᓕᓐᓂ</w:t>
            </w:r>
            <w:proofErr w:type="spellEnd"/>
          </w:p>
        </w:tc>
        <w:tc>
          <w:tcPr>
            <w:tcW w:w="2166" w:type="dxa"/>
            <w:gridSpan w:val="3"/>
          </w:tcPr>
          <w:p w14:paraId="5496F7E3" w14:textId="77777777" w:rsidR="00A27922" w:rsidRPr="009B30EE" w:rsidRDefault="00A27922" w:rsidP="00C843B8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64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15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r w:rsidR="008B3211">
              <w:rPr>
                <w:rFonts w:ascii="AiPaiNutaaq" w:hAnsi="AiPaiNutaaq"/>
                <w:sz w:val="22"/>
                <w:szCs w:val="22"/>
                <w:lang w:val="en-CA"/>
              </w:rPr>
              <w:t>ᐋ</w:t>
            </w:r>
          </w:p>
        </w:tc>
        <w:tc>
          <w:tcPr>
            <w:tcW w:w="5270" w:type="dxa"/>
            <w:gridSpan w:val="2"/>
          </w:tcPr>
          <w:p w14:paraId="3EB0B16E" w14:textId="77777777" w:rsidR="00A27922" w:rsidRPr="009B30EE" w:rsidRDefault="00A27922" w:rsidP="00C843B8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65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16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8B3211">
              <w:rPr>
                <w:rFonts w:ascii="AiPaiNutaaq" w:hAnsi="AiPaiNutaaq"/>
                <w:sz w:val="22"/>
                <w:szCs w:val="22"/>
                <w:lang w:val="en-CA"/>
              </w:rPr>
              <w:t>ᐊᐅᑲ</w:t>
            </w:r>
            <w:proofErr w:type="spellEnd"/>
          </w:p>
        </w:tc>
      </w:tr>
      <w:tr w:rsidR="00A27922" w:rsidRPr="009B30EE" w14:paraId="29135217" w14:textId="77777777" w:rsidTr="00682976">
        <w:trPr>
          <w:trHeight w:val="108"/>
        </w:trPr>
        <w:tc>
          <w:tcPr>
            <w:tcW w:w="3342" w:type="dxa"/>
            <w:gridSpan w:val="2"/>
          </w:tcPr>
          <w:p w14:paraId="0B6EB1EA" w14:textId="77777777" w:rsidR="00A27922" w:rsidRPr="009B30EE" w:rsidRDefault="00A27922" w:rsidP="00C843B8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</w:p>
        </w:tc>
        <w:tc>
          <w:tcPr>
            <w:tcW w:w="2166" w:type="dxa"/>
            <w:gridSpan w:val="3"/>
          </w:tcPr>
          <w:p w14:paraId="30AC0B6A" w14:textId="77777777" w:rsidR="00A27922" w:rsidRPr="009B30EE" w:rsidRDefault="00A27922" w:rsidP="00C843B8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</w:p>
        </w:tc>
        <w:tc>
          <w:tcPr>
            <w:tcW w:w="5270" w:type="dxa"/>
            <w:gridSpan w:val="2"/>
          </w:tcPr>
          <w:p w14:paraId="533EBE31" w14:textId="77777777" w:rsidR="00A27922" w:rsidRPr="009B30EE" w:rsidRDefault="00A27922" w:rsidP="00C843B8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</w:p>
        </w:tc>
      </w:tr>
      <w:tr w:rsidR="00A27922" w:rsidRPr="009B30EE" w14:paraId="2EB0B0D8" w14:textId="77777777" w:rsidTr="00AC3336">
        <w:trPr>
          <w:gridAfter w:val="1"/>
          <w:wAfter w:w="863" w:type="dxa"/>
        </w:trPr>
        <w:tc>
          <w:tcPr>
            <w:tcW w:w="1045" w:type="dxa"/>
          </w:tcPr>
          <w:p w14:paraId="65411299" w14:textId="77777777" w:rsidR="00A27922" w:rsidRPr="009B30EE" w:rsidRDefault="00B91F43" w:rsidP="00A27922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ᐊᐅᑳᕈᕕᑦ</w:t>
            </w:r>
            <w:proofErr w:type="spellEnd"/>
          </w:p>
        </w:tc>
        <w:tc>
          <w:tcPr>
            <w:tcW w:w="3600" w:type="dxa"/>
            <w:gridSpan w:val="3"/>
          </w:tcPr>
          <w:p w14:paraId="0C73540C" w14:textId="77777777" w:rsidR="00A27922" w:rsidRPr="009B30EE" w:rsidRDefault="00A27922" w:rsidP="00A27922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sym w:font="Symbol" w:char="F0A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91F43">
              <w:rPr>
                <w:rFonts w:ascii="AiPaiNutaaq" w:hAnsi="AiPaiNutaaq"/>
                <w:sz w:val="22"/>
                <w:szCs w:val="22"/>
                <w:lang w:val="en-CA"/>
              </w:rPr>
              <w:t>ᖃᖓ</w:t>
            </w:r>
            <w:proofErr w:type="spellEnd"/>
            <w:r w:rsidR="00B91F43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91F43">
              <w:rPr>
                <w:rFonts w:ascii="AiPaiNutaaq" w:hAnsi="AiPaiNutaaq"/>
                <w:sz w:val="22"/>
                <w:szCs w:val="22"/>
                <w:lang w:val="en-CA"/>
              </w:rPr>
              <w:t>ᑭᖑᓪᓕᐹᒥ</w:t>
            </w:r>
            <w:proofErr w:type="spellEnd"/>
            <w:r w:rsidR="00B91F43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91F43">
              <w:rPr>
                <w:rFonts w:ascii="AiPaiNutaaq" w:hAnsi="AiPaiNutaaq"/>
                <w:sz w:val="22"/>
                <w:szCs w:val="22"/>
                <w:lang w:val="en-CA"/>
              </w:rPr>
              <w:t>ᐊᑑᑎᔭᕕᓂᖅ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?</w:t>
            </w:r>
          </w:p>
        </w:tc>
        <w:tc>
          <w:tcPr>
            <w:tcW w:w="5270" w:type="dxa"/>
            <w:gridSpan w:val="2"/>
            <w:tcBorders>
              <w:bottom w:val="single" w:sz="4" w:space="0" w:color="auto"/>
            </w:tcBorders>
          </w:tcPr>
          <w:p w14:paraId="3F6C0961" w14:textId="77777777" w:rsidR="00A27922" w:rsidRPr="009B30EE" w:rsidRDefault="00B91F43" w:rsidP="00A27922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ᐊᕐᕌᒍᖓ</w:t>
            </w:r>
            <w:proofErr w:type="spellEnd"/>
            <w:r w:rsidR="00A27922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: </w:t>
            </w:r>
            <w:r w:rsidR="00682976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="00682976"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="00682976"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="00682976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="00682976"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="00682976"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="00682976"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="00682976"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="00682976"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="00682976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A27922" w:rsidRPr="009B30EE" w14:paraId="46300133" w14:textId="77777777" w:rsidTr="00AC3336">
        <w:trPr>
          <w:gridAfter w:val="1"/>
          <w:wAfter w:w="863" w:type="dxa"/>
        </w:trPr>
        <w:tc>
          <w:tcPr>
            <w:tcW w:w="1045" w:type="dxa"/>
          </w:tcPr>
          <w:p w14:paraId="4B7D29CE" w14:textId="77777777" w:rsidR="00A27922" w:rsidRPr="009B30EE" w:rsidRDefault="00A27922" w:rsidP="00A27922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</w:p>
        </w:tc>
        <w:tc>
          <w:tcPr>
            <w:tcW w:w="2520" w:type="dxa"/>
            <w:gridSpan w:val="2"/>
          </w:tcPr>
          <w:p w14:paraId="1BB9ADC9" w14:textId="77777777" w:rsidR="00A27922" w:rsidRPr="009B30EE" w:rsidRDefault="00A27922" w:rsidP="00A27922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sym w:font="Symbol" w:char="F0A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91F43">
              <w:rPr>
                <w:rFonts w:ascii="AiPaiNutaaq" w:hAnsi="AiPaiNutaaq"/>
                <w:sz w:val="22"/>
                <w:szCs w:val="22"/>
                <w:lang w:val="en-CA"/>
              </w:rPr>
              <w:t>ᓱᒐᒥ</w:t>
            </w:r>
            <w:proofErr w:type="spellEnd"/>
            <w:r w:rsidR="00B91F43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91F43">
              <w:rPr>
                <w:rFonts w:ascii="AiPaiNutaaq" w:hAnsi="AiPaiNutaaq"/>
                <w:sz w:val="22"/>
                <w:szCs w:val="22"/>
                <w:lang w:val="en-CA"/>
              </w:rPr>
              <w:t>ᓄᕐᖃᓴᕐᓂᒥᔪᖅ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? </w:t>
            </w:r>
          </w:p>
        </w:tc>
        <w:tc>
          <w:tcPr>
            <w:tcW w:w="6350" w:type="dxa"/>
            <w:gridSpan w:val="3"/>
            <w:tcBorders>
              <w:bottom w:val="single" w:sz="4" w:space="0" w:color="auto"/>
            </w:tcBorders>
          </w:tcPr>
          <w:p w14:paraId="3D4CCBB7" w14:textId="77777777" w:rsidR="00A27922" w:rsidRPr="009B30EE" w:rsidRDefault="00A27922" w:rsidP="00A27922">
            <w:pPr>
              <w:ind w:left="-18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A27922" w:rsidRPr="009B30EE" w14:paraId="565E5F59" w14:textId="77777777" w:rsidTr="00AC3336">
        <w:trPr>
          <w:gridAfter w:val="1"/>
          <w:wAfter w:w="863" w:type="dxa"/>
        </w:trPr>
        <w:tc>
          <w:tcPr>
            <w:tcW w:w="1045" w:type="dxa"/>
          </w:tcPr>
          <w:p w14:paraId="3AAAD393" w14:textId="77777777" w:rsidR="00A27922" w:rsidRPr="009B30EE" w:rsidRDefault="00A27922" w:rsidP="00A27922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</w:p>
        </w:tc>
        <w:tc>
          <w:tcPr>
            <w:tcW w:w="2520" w:type="dxa"/>
            <w:gridSpan w:val="2"/>
          </w:tcPr>
          <w:p w14:paraId="46838445" w14:textId="77777777" w:rsidR="00A27922" w:rsidRPr="009B30EE" w:rsidRDefault="00A27922" w:rsidP="00A27922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sym w:font="Symbol" w:char="F0A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91F43">
              <w:rPr>
                <w:rFonts w:ascii="AiPaiNutaaq" w:hAnsi="AiPaiNutaaq"/>
                <w:sz w:val="22"/>
                <w:szCs w:val="22"/>
                <w:lang w:val="en-CA"/>
              </w:rPr>
              <w:t>ᓇᓪᓕᐊᓂ</w:t>
            </w:r>
            <w:proofErr w:type="spellEnd"/>
            <w:r w:rsidR="00B91F43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B91F43">
              <w:rPr>
                <w:rFonts w:ascii="AiPaiNutaaq" w:hAnsi="AiPaiNutaaq"/>
                <w:sz w:val="22"/>
                <w:szCs w:val="22"/>
                <w:lang w:val="en-CA"/>
              </w:rPr>
              <w:t>ᓄᓇᓕᒻᒥ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? </w:t>
            </w:r>
          </w:p>
        </w:tc>
        <w:tc>
          <w:tcPr>
            <w:tcW w:w="6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762B0D" w14:textId="77777777" w:rsidR="00A27922" w:rsidRPr="009B30EE" w:rsidRDefault="00A27922" w:rsidP="00A27922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7D7CBA10" w14:textId="77777777" w:rsidR="006324C7" w:rsidRPr="009B30EE" w:rsidRDefault="006324C7" w:rsidP="00C843B8">
      <w:pPr>
        <w:rPr>
          <w:rFonts w:ascii="AiPaiNutaaq" w:hAnsi="AiPaiNutaaq"/>
          <w:b/>
          <w:sz w:val="16"/>
          <w:szCs w:val="16"/>
          <w:lang w:val="en-CA"/>
        </w:rPr>
      </w:pPr>
    </w:p>
    <w:p w14:paraId="34FAE4C2" w14:textId="77777777" w:rsidR="004F007E" w:rsidRPr="009B30EE" w:rsidRDefault="00A43877" w:rsidP="002F53A1">
      <w:pPr>
        <w:numPr>
          <w:ilvl w:val="0"/>
          <w:numId w:val="31"/>
        </w:numPr>
        <w:rPr>
          <w:rFonts w:ascii="AiPaiNutaaq" w:hAnsi="AiPaiNutaaq"/>
          <w:b/>
          <w:sz w:val="22"/>
          <w:szCs w:val="22"/>
          <w:lang w:val="en-CA"/>
        </w:rPr>
      </w:pP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ᐊᑯᓓᑦᑕᓂᖓ</w:t>
      </w:r>
      <w:proofErr w:type="spellEnd"/>
    </w:p>
    <w:p w14:paraId="1826C484" w14:textId="77777777" w:rsidR="004F007E" w:rsidRPr="009B30EE" w:rsidRDefault="004F007E" w:rsidP="004F007E">
      <w:pPr>
        <w:rPr>
          <w:rFonts w:ascii="AiPaiNutaaq" w:hAnsi="AiPaiNutaaq"/>
          <w:b/>
          <w:sz w:val="16"/>
          <w:szCs w:val="16"/>
          <w:lang w:val="en-CA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3795"/>
        <w:gridCol w:w="1889"/>
        <w:gridCol w:w="2788"/>
        <w:gridCol w:w="1716"/>
      </w:tblGrid>
      <w:tr w:rsidR="004F007E" w:rsidRPr="009B30EE" w14:paraId="4CE41EC1" w14:textId="77777777" w:rsidTr="006A3156">
        <w:tc>
          <w:tcPr>
            <w:tcW w:w="3795" w:type="dxa"/>
          </w:tcPr>
          <w:p w14:paraId="224DADDC" w14:textId="77777777" w:rsidR="004F007E" w:rsidRPr="009B30EE" w:rsidRDefault="004F007E" w:rsidP="00972F3E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40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17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>ᐊᑕᐅᓯᐊᕐᓱᓂ</w:t>
            </w:r>
            <w:proofErr w:type="spellEnd"/>
          </w:p>
        </w:tc>
        <w:tc>
          <w:tcPr>
            <w:tcW w:w="1889" w:type="dxa"/>
          </w:tcPr>
          <w:p w14:paraId="1913835A" w14:textId="77777777" w:rsidR="004F007E" w:rsidRPr="009B30EE" w:rsidRDefault="004F007E" w:rsidP="00972F3E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43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18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>ᐱᓇᓱᐊᕈᓯᑕᒫᑦ</w:t>
            </w:r>
            <w:proofErr w:type="spellEnd"/>
          </w:p>
        </w:tc>
        <w:tc>
          <w:tcPr>
            <w:tcW w:w="2788" w:type="dxa"/>
          </w:tcPr>
          <w:p w14:paraId="1CA2D08A" w14:textId="77777777" w:rsidR="004F007E" w:rsidRPr="009B30EE" w:rsidRDefault="004F007E" w:rsidP="00972F3E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42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19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1-2x</w:t>
            </w:r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>ᑕᕐᕿᒥ</w:t>
            </w:r>
            <w:proofErr w:type="spellEnd"/>
          </w:p>
        </w:tc>
        <w:tc>
          <w:tcPr>
            <w:tcW w:w="1716" w:type="dxa"/>
          </w:tcPr>
          <w:p w14:paraId="2D27047E" w14:textId="77777777" w:rsidR="004F007E" w:rsidRPr="009B30EE" w:rsidRDefault="004F007E" w:rsidP="00972F3E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>ᐱᓕᐅᑦᔨᓂᖅ</w:t>
            </w:r>
            <w:proofErr w:type="spellEnd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</w:p>
        </w:tc>
      </w:tr>
      <w:tr w:rsidR="004F007E" w:rsidRPr="009B30EE" w14:paraId="37688767" w14:textId="77777777" w:rsidTr="006A3156">
        <w:tc>
          <w:tcPr>
            <w:tcW w:w="3795" w:type="dxa"/>
          </w:tcPr>
          <w:p w14:paraId="667CA8CE" w14:textId="77777777" w:rsidR="004F007E" w:rsidRPr="009B30EE" w:rsidRDefault="004F007E" w:rsidP="00972F3E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58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20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>ᐊᕐᕌᒎᑉ</w:t>
            </w:r>
            <w:proofErr w:type="spellEnd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>ᐃᓚᖓᓂ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(</w:t>
            </w:r>
            <w:proofErr w:type="spellStart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>ᐅᐱᕐᖔᖅ</w:t>
            </w:r>
            <w:proofErr w:type="spellEnd"/>
            <w:r w:rsidR="005421B5">
              <w:rPr>
                <w:rFonts w:ascii="AiPaiNutaaq" w:hAnsi="AiPaiNutaaq"/>
                <w:sz w:val="22"/>
                <w:szCs w:val="22"/>
                <w:lang w:val="en-CA"/>
              </w:rPr>
              <w:t xml:space="preserve">, </w:t>
            </w:r>
            <w:proofErr w:type="spellStart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>ᐅᑭᐊᖅ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…)</w:t>
            </w:r>
          </w:p>
        </w:tc>
        <w:tc>
          <w:tcPr>
            <w:tcW w:w="1889" w:type="dxa"/>
          </w:tcPr>
          <w:p w14:paraId="5764C6BE" w14:textId="77777777" w:rsidR="004F007E" w:rsidRPr="009B30EE" w:rsidRDefault="004F007E" w:rsidP="00972F3E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69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21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>ᐃᓕᓐᓂᐊᓇᒥ</w:t>
            </w:r>
            <w:proofErr w:type="spellEnd"/>
          </w:p>
        </w:tc>
        <w:tc>
          <w:tcPr>
            <w:tcW w:w="2788" w:type="dxa"/>
          </w:tcPr>
          <w:p w14:paraId="5029540B" w14:textId="77777777" w:rsidR="004F007E" w:rsidRPr="009B30EE" w:rsidRDefault="004F007E" w:rsidP="00972F3E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70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22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>ᐃᓕᓐᓂᐊᓇᐅᑉ</w:t>
            </w:r>
            <w:proofErr w:type="spellEnd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>ᐊᕐᕌᒍᖓᓂ</w:t>
            </w:r>
            <w:proofErr w:type="spellEnd"/>
          </w:p>
        </w:tc>
        <w:tc>
          <w:tcPr>
            <w:tcW w:w="1716" w:type="dxa"/>
          </w:tcPr>
          <w:p w14:paraId="5C8A0ED9" w14:textId="77777777" w:rsidR="004F007E" w:rsidRPr="009B30EE" w:rsidRDefault="00121A99" w:rsidP="00972F3E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A43877">
              <w:rPr>
                <w:rFonts w:ascii="AiPaiNutaaq" w:hAnsi="AiPaiNutaaq"/>
                <w:sz w:val="22"/>
                <w:szCs w:val="22"/>
                <w:lang w:val="en-CA"/>
              </w:rPr>
              <w:t>ᑲᔪᓯᔪᖅ</w:t>
            </w:r>
            <w:proofErr w:type="spellEnd"/>
          </w:p>
        </w:tc>
      </w:tr>
    </w:tbl>
    <w:p w14:paraId="401F5BD3" w14:textId="77777777" w:rsidR="004F007E" w:rsidRPr="009B30EE" w:rsidRDefault="004F007E" w:rsidP="004F007E">
      <w:pPr>
        <w:rPr>
          <w:rFonts w:ascii="AiPaiNutaaq" w:hAnsi="AiPaiNutaaq"/>
          <w:b/>
          <w:sz w:val="16"/>
          <w:szCs w:val="16"/>
          <w:lang w:val="en-CA"/>
        </w:rPr>
      </w:pPr>
    </w:p>
    <w:p w14:paraId="774DB52F" w14:textId="77777777" w:rsidR="00D30C8E" w:rsidRDefault="00D30C8E" w:rsidP="00D30C8E">
      <w:pPr>
        <w:ind w:left="360"/>
        <w:rPr>
          <w:rFonts w:ascii="AiPaiNutaaq" w:hAnsi="AiPaiNutaaq"/>
          <w:b/>
          <w:sz w:val="22"/>
          <w:szCs w:val="22"/>
          <w:lang w:val="en-CA"/>
        </w:rPr>
      </w:pPr>
    </w:p>
    <w:p w14:paraId="0E128C97" w14:textId="37ACB2A2" w:rsidR="00C843B8" w:rsidRPr="009B30EE" w:rsidRDefault="006E7CE0" w:rsidP="002F53A1">
      <w:pPr>
        <w:numPr>
          <w:ilvl w:val="0"/>
          <w:numId w:val="31"/>
        </w:numPr>
        <w:rPr>
          <w:rFonts w:ascii="AiPaiNutaaq" w:hAnsi="AiPaiNutaaq"/>
          <w:b/>
          <w:sz w:val="22"/>
          <w:szCs w:val="22"/>
          <w:lang w:val="en-CA"/>
        </w:rPr>
      </w:pPr>
      <w:proofErr w:type="spellStart"/>
      <w:r>
        <w:rPr>
          <w:rFonts w:ascii="AiPaiNutaaq" w:hAnsi="AiPaiNutaaq"/>
          <w:b/>
          <w:sz w:val="22"/>
          <w:szCs w:val="22"/>
          <w:lang w:val="en-CA"/>
        </w:rPr>
        <w:lastRenderedPageBreak/>
        <w:t>ᐅᑭᐅᖏᑎᒍᑦ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ᑐᕌᕐᑕᐅᔪᑦ</w:t>
      </w:r>
      <w:proofErr w:type="spellEnd"/>
    </w:p>
    <w:p w14:paraId="78A835A6" w14:textId="77777777" w:rsidR="002D1963" w:rsidRPr="009B30EE" w:rsidRDefault="002D1963" w:rsidP="00C843B8">
      <w:pPr>
        <w:rPr>
          <w:rFonts w:ascii="AiPaiNutaaq" w:hAnsi="AiPaiNutaaq"/>
          <w:b/>
          <w:sz w:val="16"/>
          <w:szCs w:val="16"/>
          <w:lang w:val="en-CA"/>
        </w:rPr>
      </w:pPr>
    </w:p>
    <w:tbl>
      <w:tblPr>
        <w:tblW w:w="11538" w:type="dxa"/>
        <w:tblLook w:val="01E0" w:firstRow="1" w:lastRow="1" w:firstColumn="1" w:lastColumn="1" w:noHBand="0" w:noVBand="0"/>
      </w:tblPr>
      <w:tblGrid>
        <w:gridCol w:w="3168"/>
        <w:gridCol w:w="2610"/>
        <w:gridCol w:w="2790"/>
        <w:gridCol w:w="2970"/>
      </w:tblGrid>
      <w:tr w:rsidR="008653F5" w:rsidRPr="009B30EE" w14:paraId="1AFDFE42" w14:textId="77777777" w:rsidTr="000F304A">
        <w:tc>
          <w:tcPr>
            <w:tcW w:w="3168" w:type="dxa"/>
          </w:tcPr>
          <w:bookmarkStart w:id="23" w:name="Check34"/>
          <w:p w14:paraId="681F155E" w14:textId="77777777" w:rsidR="008653F5" w:rsidRPr="009B30EE" w:rsidRDefault="008653F5" w:rsidP="000F304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23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ᐱᐊᕃᑦ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(0-5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ᐅᑭᐅᓖᑦ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)</w:t>
            </w:r>
          </w:p>
        </w:tc>
        <w:bookmarkStart w:id="24" w:name="Check35"/>
        <w:tc>
          <w:tcPr>
            <w:tcW w:w="2610" w:type="dxa"/>
          </w:tcPr>
          <w:p w14:paraId="0B839EED" w14:textId="77777777" w:rsidR="008653F5" w:rsidRPr="009B30EE" w:rsidRDefault="008653F5" w:rsidP="000F304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24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ᐅᕕᒃᑫᑦ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(6-12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ᐅᑭᐅᓖᑦ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)</w:t>
            </w:r>
          </w:p>
        </w:tc>
        <w:tc>
          <w:tcPr>
            <w:tcW w:w="2790" w:type="dxa"/>
          </w:tcPr>
          <w:p w14:paraId="5374B387" w14:textId="77777777" w:rsidR="008653F5" w:rsidRPr="009B30EE" w:rsidRDefault="008653F5" w:rsidP="000F304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ᐅᕕᒃᑫᑦ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(13-17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ᐅᑭᐅᓖᑦ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)</w:t>
            </w:r>
          </w:p>
        </w:tc>
        <w:tc>
          <w:tcPr>
            <w:tcW w:w="2970" w:type="dxa"/>
          </w:tcPr>
          <w:p w14:paraId="3F181C2F" w14:textId="77777777" w:rsidR="008653F5" w:rsidRPr="009B30EE" w:rsidRDefault="008653F5" w:rsidP="000F304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</w:p>
        </w:tc>
      </w:tr>
      <w:bookmarkStart w:id="25" w:name="Check36"/>
      <w:tr w:rsidR="000F304A" w:rsidRPr="009B30EE" w14:paraId="0DFE5DAF" w14:textId="77777777" w:rsidTr="00FA1C2E">
        <w:tc>
          <w:tcPr>
            <w:tcW w:w="3168" w:type="dxa"/>
          </w:tcPr>
          <w:p w14:paraId="1D0FF2E2" w14:textId="77777777" w:rsidR="000F304A" w:rsidRPr="009B30EE" w:rsidRDefault="000F304A" w:rsidP="000F304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25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ᐃᓄᒻᒪᕇᑦ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(18-59</w:t>
            </w:r>
            <w:r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ᐅᑭᐅᓖᑦ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)</w:t>
            </w:r>
          </w:p>
        </w:tc>
        <w:bookmarkStart w:id="26" w:name="Check37"/>
        <w:tc>
          <w:tcPr>
            <w:tcW w:w="8370" w:type="dxa"/>
            <w:gridSpan w:val="3"/>
          </w:tcPr>
          <w:p w14:paraId="07E597D4" w14:textId="77777777" w:rsidR="000F304A" w:rsidRPr="009B30EE" w:rsidRDefault="000F304A" w:rsidP="000F304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26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ᐃᓄᑐᙯᑦ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(6</w:t>
            </w:r>
            <w:r>
              <w:rPr>
                <w:rFonts w:ascii="AiPaiNutaaq" w:hAnsi="AiPaiNutaaq"/>
                <w:sz w:val="22"/>
                <w:szCs w:val="22"/>
                <w:lang w:val="en-CA"/>
              </w:rPr>
              <w:t>0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+</w:t>
            </w:r>
            <w:r>
              <w:rPr>
                <w:rFonts w:ascii="AiPaiNutaaq" w:hAnsi="AiPaiNutaaq"/>
                <w:sz w:val="22"/>
                <w:szCs w:val="22"/>
                <w:lang w:val="en-CA"/>
              </w:rPr>
              <w:t>-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ᓂᒃ</w:t>
            </w:r>
            <w:proofErr w:type="spellEnd"/>
            <w:r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ᐅᑭᐅᓖᑦ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)</w:t>
            </w:r>
          </w:p>
        </w:tc>
      </w:tr>
      <w:bookmarkStart w:id="27" w:name="Check38"/>
      <w:tr w:rsidR="000F304A" w:rsidRPr="009B30EE" w14:paraId="39609DB1" w14:textId="77777777" w:rsidTr="000F304A">
        <w:tc>
          <w:tcPr>
            <w:tcW w:w="3168" w:type="dxa"/>
          </w:tcPr>
          <w:p w14:paraId="725CC8DB" w14:textId="77777777" w:rsidR="000F304A" w:rsidRPr="009B30EE" w:rsidRDefault="000F304A" w:rsidP="000F304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27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ᐱᐊᕋᑦᓴᓖᑦ</w:t>
            </w:r>
            <w:proofErr w:type="spellEnd"/>
          </w:p>
        </w:tc>
        <w:tc>
          <w:tcPr>
            <w:tcW w:w="2610" w:type="dxa"/>
          </w:tcPr>
          <w:p w14:paraId="6C9261EE" w14:textId="77777777" w:rsidR="000F304A" w:rsidRPr="009B30EE" w:rsidRDefault="000F304A" w:rsidP="000F304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ᐊᕐᓀᑦ</w:t>
            </w:r>
            <w:proofErr w:type="spellEnd"/>
          </w:p>
        </w:tc>
        <w:tc>
          <w:tcPr>
            <w:tcW w:w="2790" w:type="dxa"/>
          </w:tcPr>
          <w:p w14:paraId="46C3E8B6" w14:textId="77777777" w:rsidR="000F304A" w:rsidRPr="009B30EE" w:rsidRDefault="000F304A" w:rsidP="000F304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ᐊᖑᑏᑦ</w:t>
            </w:r>
            <w:proofErr w:type="spellEnd"/>
          </w:p>
        </w:tc>
        <w:tc>
          <w:tcPr>
            <w:tcW w:w="2970" w:type="dxa"/>
          </w:tcPr>
          <w:p w14:paraId="64C374B1" w14:textId="77777777" w:rsidR="000F304A" w:rsidRPr="009B30EE" w:rsidRDefault="000F304A" w:rsidP="000F304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ᑭᓇᒃᑯᓕᒫᑦ</w:t>
            </w:r>
            <w:proofErr w:type="spellEnd"/>
          </w:p>
        </w:tc>
      </w:tr>
    </w:tbl>
    <w:p w14:paraId="4A8E5EA6" w14:textId="77777777" w:rsidR="00CD7669" w:rsidRPr="009B30EE" w:rsidRDefault="00CD7669" w:rsidP="003B6CE6">
      <w:pPr>
        <w:rPr>
          <w:rFonts w:ascii="AiPaiNutaaq" w:hAnsi="AiPaiNutaaq"/>
          <w:b/>
          <w:sz w:val="16"/>
          <w:szCs w:val="16"/>
          <w:lang w:val="en-CA"/>
        </w:rPr>
      </w:pPr>
    </w:p>
    <w:p w14:paraId="52D1EDDB" w14:textId="77777777" w:rsidR="003B6CE6" w:rsidRPr="009B30EE" w:rsidRDefault="006E7CE0" w:rsidP="002F53A1">
      <w:pPr>
        <w:numPr>
          <w:ilvl w:val="0"/>
          <w:numId w:val="31"/>
        </w:numPr>
        <w:rPr>
          <w:rFonts w:ascii="AiPaiNutaaq" w:hAnsi="AiPaiNutaaq"/>
          <w:b/>
          <w:sz w:val="22"/>
          <w:szCs w:val="22"/>
          <w:lang w:val="en-CA"/>
        </w:rPr>
      </w:pPr>
      <w:proofErr w:type="spellStart"/>
      <w:r>
        <w:rPr>
          <w:rFonts w:ascii="AiPaiNutaaq" w:hAnsi="AiPaiNutaaq"/>
          <w:b/>
          <w:sz w:val="22"/>
          <w:szCs w:val="22"/>
          <w:lang w:val="en-CA"/>
        </w:rPr>
        <w:t>ᖃᑦᓰᑦ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ᐃᓄᐃᑦ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ᐃᓚᐅᓛᕈᓇᐅᕙᑦ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ᑖᑦᓱᒧᖓ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ᓱᖃᑦᓯᑎᑦᓯᓂᕐᒧᑦ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>?</w:t>
      </w:r>
    </w:p>
    <w:p w14:paraId="5A9EC572" w14:textId="77777777" w:rsidR="003B6CE6" w:rsidRPr="009B30EE" w:rsidRDefault="003B6CE6" w:rsidP="003B6CE6">
      <w:pPr>
        <w:rPr>
          <w:rFonts w:ascii="AiPaiNutaaq" w:hAnsi="AiPaiNutaaq"/>
          <w:b/>
          <w:sz w:val="16"/>
          <w:szCs w:val="16"/>
          <w:lang w:val="en-CA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707"/>
        <w:gridCol w:w="1708"/>
        <w:gridCol w:w="1708"/>
        <w:gridCol w:w="1708"/>
        <w:gridCol w:w="1708"/>
      </w:tblGrid>
      <w:tr w:rsidR="00D245F5" w:rsidRPr="009B30EE" w14:paraId="110A783E" w14:textId="77777777" w:rsidTr="00D245F5">
        <w:tc>
          <w:tcPr>
            <w:tcW w:w="1707" w:type="dxa"/>
            <w:vAlign w:val="center"/>
          </w:tcPr>
          <w:p w14:paraId="18098CEB" w14:textId="77777777" w:rsidR="00EA1AF6" w:rsidRPr="009B30EE" w:rsidRDefault="00EA1AF6" w:rsidP="00831B5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1-15</w:t>
            </w:r>
          </w:p>
        </w:tc>
        <w:tc>
          <w:tcPr>
            <w:tcW w:w="1708" w:type="dxa"/>
            <w:vAlign w:val="center"/>
          </w:tcPr>
          <w:p w14:paraId="416FD96E" w14:textId="77777777" w:rsidR="00EA1AF6" w:rsidRPr="009B30EE" w:rsidRDefault="00EA1AF6" w:rsidP="00831B5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16-30</w:t>
            </w:r>
          </w:p>
        </w:tc>
        <w:tc>
          <w:tcPr>
            <w:tcW w:w="1708" w:type="dxa"/>
            <w:vAlign w:val="center"/>
          </w:tcPr>
          <w:p w14:paraId="7AF5246E" w14:textId="77777777" w:rsidR="00EA1AF6" w:rsidRPr="009B30EE" w:rsidRDefault="00EA1AF6" w:rsidP="00831B5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31-45</w:t>
            </w:r>
          </w:p>
        </w:tc>
        <w:tc>
          <w:tcPr>
            <w:tcW w:w="1708" w:type="dxa"/>
            <w:vAlign w:val="center"/>
          </w:tcPr>
          <w:p w14:paraId="29837724" w14:textId="77777777" w:rsidR="00EA1AF6" w:rsidRPr="009B30EE" w:rsidRDefault="00EA1AF6" w:rsidP="00831B5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46-60</w:t>
            </w:r>
          </w:p>
        </w:tc>
        <w:tc>
          <w:tcPr>
            <w:tcW w:w="1708" w:type="dxa"/>
            <w:vAlign w:val="center"/>
          </w:tcPr>
          <w:p w14:paraId="337E5833" w14:textId="77777777" w:rsidR="00EA1AF6" w:rsidRPr="009B30EE" w:rsidRDefault="00EA1AF6" w:rsidP="00831B5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6</w:t>
            </w:r>
            <w:r w:rsidR="002D6C45" w:rsidRPr="009B30EE">
              <w:rPr>
                <w:rFonts w:ascii="AiPaiNutaaq" w:hAnsi="AiPaiNutaaq"/>
                <w:sz w:val="22"/>
                <w:szCs w:val="22"/>
                <w:lang w:val="en-CA"/>
              </w:rPr>
              <w:t>1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+</w:t>
            </w:r>
          </w:p>
        </w:tc>
      </w:tr>
    </w:tbl>
    <w:p w14:paraId="59B3A296" w14:textId="77777777" w:rsidR="00CB410E" w:rsidRPr="009B30EE" w:rsidRDefault="00CB410E" w:rsidP="00C843B8">
      <w:pPr>
        <w:rPr>
          <w:rFonts w:ascii="AiPaiNutaaq" w:hAnsi="AiPaiNutaaq"/>
          <w:b/>
          <w:sz w:val="16"/>
          <w:szCs w:val="16"/>
          <w:lang w:val="en-CA"/>
        </w:rPr>
      </w:pPr>
    </w:p>
    <w:p w14:paraId="5B7139F2" w14:textId="77777777" w:rsidR="002D1963" w:rsidRPr="009B30EE" w:rsidRDefault="006E7CE0" w:rsidP="002F53A1">
      <w:pPr>
        <w:numPr>
          <w:ilvl w:val="0"/>
          <w:numId w:val="31"/>
        </w:numPr>
        <w:rPr>
          <w:rFonts w:ascii="AiPaiNutaaq" w:hAnsi="AiPaiNutaaq"/>
          <w:b/>
          <w:sz w:val="22"/>
          <w:szCs w:val="22"/>
          <w:lang w:val="en-CA"/>
        </w:rPr>
      </w:pPr>
      <w:proofErr w:type="spellStart"/>
      <w:r>
        <w:rPr>
          <w:rFonts w:ascii="AiPaiNutaaq" w:hAnsi="AiPaiNutaaq"/>
          <w:b/>
          <w:sz w:val="22"/>
          <w:szCs w:val="22"/>
          <w:lang w:val="en-CA"/>
        </w:rPr>
        <w:t>ᓇᓂ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ᓱᖃᑦᓯᑎᑕᐅᖃᑦᑕᓛᕐᖃᑦ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>?</w:t>
      </w:r>
    </w:p>
    <w:p w14:paraId="21C8D082" w14:textId="77777777" w:rsidR="00A81002" w:rsidRPr="009B30EE" w:rsidRDefault="00A81002" w:rsidP="00C843B8">
      <w:pPr>
        <w:rPr>
          <w:rFonts w:ascii="AiPaiNutaaq" w:hAnsi="AiPaiNutaaq"/>
          <w:b/>
          <w:sz w:val="16"/>
          <w:szCs w:val="16"/>
          <w:lang w:val="en-CA"/>
        </w:rPr>
      </w:pPr>
    </w:p>
    <w:tbl>
      <w:tblPr>
        <w:tblW w:w="8748" w:type="dxa"/>
        <w:tblLayout w:type="fixed"/>
        <w:tblLook w:val="01E0" w:firstRow="1" w:lastRow="1" w:firstColumn="1" w:lastColumn="1" w:noHBand="0" w:noVBand="0"/>
      </w:tblPr>
      <w:tblGrid>
        <w:gridCol w:w="1242"/>
        <w:gridCol w:w="1476"/>
        <w:gridCol w:w="1890"/>
        <w:gridCol w:w="2061"/>
        <w:gridCol w:w="2079"/>
      </w:tblGrid>
      <w:tr w:rsidR="00D245F5" w:rsidRPr="009B30EE" w14:paraId="633EF67C" w14:textId="77777777" w:rsidTr="00A147C1">
        <w:tc>
          <w:tcPr>
            <w:tcW w:w="2718" w:type="dxa"/>
            <w:gridSpan w:val="2"/>
            <w:vAlign w:val="center"/>
          </w:tcPr>
          <w:bookmarkStart w:id="28" w:name="Check22"/>
          <w:p w14:paraId="2FF3CBAB" w14:textId="77777777" w:rsidR="001040B6" w:rsidRPr="009B30EE" w:rsidRDefault="00195FD1" w:rsidP="00CC1C5D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28"/>
            <w:r w:rsidR="001040B6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ᑲᑎᖕᖓᔨᒃᑯᓂ</w:t>
            </w:r>
            <w:proofErr w:type="spellEnd"/>
          </w:p>
        </w:tc>
        <w:bookmarkStart w:id="29" w:name="Check25"/>
        <w:tc>
          <w:tcPr>
            <w:tcW w:w="1890" w:type="dxa"/>
            <w:vAlign w:val="center"/>
          </w:tcPr>
          <w:p w14:paraId="36D91AB1" w14:textId="77777777" w:rsidR="001040B6" w:rsidRPr="009B30EE" w:rsidRDefault="00195FD1" w:rsidP="00CC1C5D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29"/>
            <w:r w:rsidR="001040B6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ᐃᓕᓐᓂᐊᕕᒻᒥ</w:t>
            </w:r>
            <w:proofErr w:type="spellEnd"/>
          </w:p>
        </w:tc>
        <w:bookmarkStart w:id="30" w:name="Check28"/>
        <w:tc>
          <w:tcPr>
            <w:tcW w:w="2061" w:type="dxa"/>
            <w:vAlign w:val="center"/>
          </w:tcPr>
          <w:p w14:paraId="41E1BB49" w14:textId="77777777" w:rsidR="001040B6" w:rsidRPr="009B30EE" w:rsidRDefault="00195FD1" w:rsidP="00CC1C5D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30"/>
            <w:r w:rsidR="001040B6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ᑲᑎᑦᑕᕕᒻᒥ</w:t>
            </w:r>
            <w:proofErr w:type="spellEnd"/>
          </w:p>
        </w:tc>
        <w:bookmarkStart w:id="31" w:name="Check31"/>
        <w:tc>
          <w:tcPr>
            <w:tcW w:w="2079" w:type="dxa"/>
            <w:vAlign w:val="center"/>
          </w:tcPr>
          <w:p w14:paraId="0BDAC833" w14:textId="77777777" w:rsidR="001040B6" w:rsidRPr="009B30EE" w:rsidRDefault="00195FD1" w:rsidP="00CC1C5D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31"/>
            <w:r w:rsidR="001040B6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ᐅᕕᒃᑫᑦ</w:t>
            </w:r>
            <w:proofErr w:type="spellEnd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ᐃᓪᓗᖓᓂ</w:t>
            </w:r>
            <w:proofErr w:type="spellEnd"/>
          </w:p>
        </w:tc>
      </w:tr>
      <w:bookmarkStart w:id="32" w:name="Check24"/>
      <w:tr w:rsidR="00D245F5" w:rsidRPr="009B30EE" w14:paraId="5B5BBCEC" w14:textId="77777777" w:rsidTr="00A147C1">
        <w:tc>
          <w:tcPr>
            <w:tcW w:w="2718" w:type="dxa"/>
            <w:gridSpan w:val="2"/>
            <w:vAlign w:val="center"/>
          </w:tcPr>
          <w:p w14:paraId="0182E877" w14:textId="77777777" w:rsidR="001040B6" w:rsidRPr="009B30EE" w:rsidRDefault="00195FD1" w:rsidP="00CC1C5D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32"/>
            <w:r w:rsidR="001040B6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ᓯᐊᕐᕆᔭᕐᕕᒥ</w:t>
            </w:r>
            <w:proofErr w:type="spellEnd"/>
            <w:r w:rsidR="00B85C14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/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ᐃᙯᓕᓴᕐᕕᒥ</w:t>
            </w:r>
            <w:proofErr w:type="spellEnd"/>
          </w:p>
        </w:tc>
        <w:bookmarkStart w:id="33" w:name="Check23"/>
        <w:tc>
          <w:tcPr>
            <w:tcW w:w="1890" w:type="dxa"/>
            <w:vAlign w:val="center"/>
          </w:tcPr>
          <w:p w14:paraId="161CC28C" w14:textId="77777777" w:rsidR="001040B6" w:rsidRPr="009B30EE" w:rsidRDefault="002E6D4C" w:rsidP="00CC1C5D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33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ᐯᕆᑦᓯᕕᒻᒥ</w:t>
            </w:r>
            <w:proofErr w:type="spellEnd"/>
          </w:p>
        </w:tc>
        <w:bookmarkStart w:id="34" w:name="Check29"/>
        <w:tc>
          <w:tcPr>
            <w:tcW w:w="2061" w:type="dxa"/>
            <w:vAlign w:val="center"/>
          </w:tcPr>
          <w:p w14:paraId="686039DE" w14:textId="77777777" w:rsidR="001040B6" w:rsidRPr="009B30EE" w:rsidRDefault="00195FD1" w:rsidP="00A95735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34"/>
            <w:r w:rsidR="00747280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ᓄᓇᒥ</w:t>
            </w:r>
            <w:proofErr w:type="spellEnd"/>
            <w:r w:rsidR="00496018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r w:rsidR="00747280" w:rsidRPr="009B30EE">
              <w:rPr>
                <w:rFonts w:ascii="AiPaiNutaaq" w:hAnsi="AiPaiNutaaq"/>
                <w:sz w:val="22"/>
                <w:szCs w:val="22"/>
                <w:lang w:val="en-CA"/>
              </w:rPr>
              <w:t>/</w:t>
            </w:r>
            <w:r w:rsidR="00496018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ᓯᓚᒥ</w:t>
            </w:r>
            <w:proofErr w:type="spellEnd"/>
          </w:p>
        </w:tc>
        <w:bookmarkStart w:id="35" w:name="Check32"/>
        <w:tc>
          <w:tcPr>
            <w:tcW w:w="2079" w:type="dxa"/>
            <w:vAlign w:val="center"/>
          </w:tcPr>
          <w:p w14:paraId="4E98EA27" w14:textId="77777777" w:rsidR="001040B6" w:rsidRPr="009B30EE" w:rsidRDefault="00195FD1" w:rsidP="00CC1C5D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35"/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ᐃᓚᒌᖃᐅᑎᒥ</w:t>
            </w:r>
            <w:proofErr w:type="spellEnd"/>
          </w:p>
        </w:tc>
      </w:tr>
      <w:bookmarkStart w:id="36" w:name="Check27"/>
      <w:tr w:rsidR="00AF7D76" w:rsidRPr="009B30EE" w14:paraId="41B897C5" w14:textId="77777777" w:rsidTr="00A147C1">
        <w:tc>
          <w:tcPr>
            <w:tcW w:w="1242" w:type="dxa"/>
          </w:tcPr>
          <w:p w14:paraId="696B9302" w14:textId="77777777" w:rsidR="00AF7D76" w:rsidRPr="009B30EE" w:rsidRDefault="00AF7D76" w:rsidP="005F4181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36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6E7CE0">
              <w:rPr>
                <w:rFonts w:ascii="AiPaiNutaaq" w:hAnsi="AiPaiNutaaq"/>
                <w:sz w:val="22"/>
                <w:szCs w:val="22"/>
                <w:lang w:val="en-CA"/>
              </w:rPr>
              <w:t>ᐊᓯᐊᓂ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:</w:t>
            </w:r>
          </w:p>
        </w:tc>
        <w:tc>
          <w:tcPr>
            <w:tcW w:w="7506" w:type="dxa"/>
            <w:gridSpan w:val="4"/>
            <w:tcBorders>
              <w:bottom w:val="single" w:sz="4" w:space="0" w:color="auto"/>
            </w:tcBorders>
          </w:tcPr>
          <w:p w14:paraId="5EF3956E" w14:textId="77777777" w:rsidR="00AF7D76" w:rsidRPr="009B30EE" w:rsidRDefault="00AF7D76" w:rsidP="005F4181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61A32F3D" w14:textId="77777777" w:rsidR="002D1963" w:rsidRPr="009B30EE" w:rsidRDefault="002D1963" w:rsidP="00C843B8">
      <w:pPr>
        <w:rPr>
          <w:rFonts w:ascii="AiPaiNutaaq" w:hAnsi="AiPaiNutaaq"/>
          <w:b/>
          <w:sz w:val="16"/>
          <w:szCs w:val="16"/>
          <w:lang w:val="en-CA"/>
        </w:rPr>
      </w:pPr>
    </w:p>
    <w:p w14:paraId="4C582CB9" w14:textId="77777777" w:rsidR="00C90041" w:rsidRPr="009B30EE" w:rsidRDefault="006E7CE0" w:rsidP="002F53A1">
      <w:pPr>
        <w:numPr>
          <w:ilvl w:val="0"/>
          <w:numId w:val="31"/>
        </w:numPr>
        <w:rPr>
          <w:rFonts w:ascii="AiPaiNutaaq" w:hAnsi="AiPaiNutaaq"/>
          <w:b/>
          <w:sz w:val="22"/>
          <w:szCs w:val="22"/>
          <w:lang w:val="en-CA"/>
        </w:rPr>
      </w:pP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ᐃᑲᔪᕐᑎᒌᓐᓂᖅ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/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ᐃᓚ</w:t>
      </w:r>
      <w:r w:rsidR="004D04E7">
        <w:rPr>
          <w:rFonts w:ascii="AiPaiNutaaq" w:hAnsi="AiPaiNutaaq"/>
          <w:b/>
          <w:sz w:val="22"/>
          <w:szCs w:val="22"/>
          <w:lang w:val="en-CA"/>
        </w:rPr>
        <w:t>ᐅᖃᑕᐅᓂᖅ</w:t>
      </w:r>
      <w:proofErr w:type="spellEnd"/>
    </w:p>
    <w:p w14:paraId="6DB88ED2" w14:textId="77777777" w:rsidR="00C90041" w:rsidRPr="009B30EE" w:rsidRDefault="00C90041" w:rsidP="00C843B8">
      <w:pPr>
        <w:rPr>
          <w:rFonts w:ascii="AiPaiNutaaq" w:hAnsi="AiPaiNutaaq"/>
          <w:b/>
          <w:sz w:val="16"/>
          <w:szCs w:val="16"/>
          <w:lang w:val="en-CA"/>
        </w:rPr>
      </w:pPr>
    </w:p>
    <w:tbl>
      <w:tblPr>
        <w:tblW w:w="10908" w:type="dxa"/>
        <w:tblLayout w:type="fixed"/>
        <w:tblLook w:val="01E0" w:firstRow="1" w:lastRow="1" w:firstColumn="1" w:lastColumn="1" w:noHBand="0" w:noVBand="0"/>
      </w:tblPr>
      <w:tblGrid>
        <w:gridCol w:w="2808"/>
        <w:gridCol w:w="1080"/>
        <w:gridCol w:w="810"/>
        <w:gridCol w:w="3060"/>
        <w:gridCol w:w="24"/>
        <w:gridCol w:w="2766"/>
        <w:gridCol w:w="360"/>
      </w:tblGrid>
      <w:tr w:rsidR="00C9175F" w:rsidRPr="009B30EE" w14:paraId="6A86BA98" w14:textId="77777777" w:rsidTr="00C9175F">
        <w:tc>
          <w:tcPr>
            <w:tcW w:w="2808" w:type="dxa"/>
          </w:tcPr>
          <w:p w14:paraId="5C4BF16B" w14:textId="77777777" w:rsidR="00C9175F" w:rsidRPr="009B30EE" w:rsidRDefault="00C9175F" w:rsidP="00C843B8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45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37"/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ᐃᓕᓐᓂᐊᕕᒃ</w:t>
            </w:r>
            <w:proofErr w:type="spellEnd"/>
          </w:p>
        </w:tc>
        <w:tc>
          <w:tcPr>
            <w:tcW w:w="1890" w:type="dxa"/>
            <w:gridSpan w:val="2"/>
          </w:tcPr>
          <w:p w14:paraId="68797BB2" w14:textId="77777777" w:rsidR="00C9175F" w:rsidRPr="009B30EE" w:rsidRDefault="00C9175F" w:rsidP="00C843B8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46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38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ᑐᑦᓯᐊᕕᒃ</w:t>
            </w:r>
            <w:proofErr w:type="spellEnd"/>
          </w:p>
        </w:tc>
        <w:tc>
          <w:tcPr>
            <w:tcW w:w="3060" w:type="dxa"/>
          </w:tcPr>
          <w:p w14:paraId="178B561A" w14:textId="77777777" w:rsidR="00C9175F" w:rsidRPr="009B30EE" w:rsidRDefault="00C9175F" w:rsidP="00A95735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47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39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ᐃᓚᒌᖃᐅᑎ</w:t>
            </w:r>
            <w:proofErr w:type="spellEnd"/>
          </w:p>
        </w:tc>
        <w:tc>
          <w:tcPr>
            <w:tcW w:w="3150" w:type="dxa"/>
            <w:gridSpan w:val="3"/>
          </w:tcPr>
          <w:p w14:paraId="5772CF47" w14:textId="77777777" w:rsidR="00C9175F" w:rsidRPr="009B30EE" w:rsidRDefault="00C9175F" w:rsidP="00A95735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59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40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ᒪᙯᑦᑎᓂᒃ</w:t>
            </w:r>
            <w:proofErr w:type="spellEnd"/>
            <w:r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ᓴᐳᒻᒥᕕᒃ</w:t>
            </w:r>
            <w:proofErr w:type="spellEnd"/>
          </w:p>
        </w:tc>
      </w:tr>
      <w:tr w:rsidR="00C9175F" w:rsidRPr="009B30EE" w14:paraId="3301358A" w14:textId="77777777" w:rsidTr="00C9175F">
        <w:tc>
          <w:tcPr>
            <w:tcW w:w="2808" w:type="dxa"/>
          </w:tcPr>
          <w:p w14:paraId="4DB15753" w14:textId="77777777" w:rsidR="00C9175F" w:rsidRPr="009B30EE" w:rsidRDefault="00C9175F" w:rsidP="00C843B8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50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41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4D04E7">
              <w:rPr>
                <w:rFonts w:ascii="AiPaiNutaaq" w:hAnsi="AiPaiNutaaq"/>
                <w:sz w:val="20"/>
                <w:szCs w:val="20"/>
                <w:lang w:val="en-CA"/>
              </w:rPr>
              <w:t>ᑲᑎᖕᖓᔨᒃᑯᑦ</w:t>
            </w:r>
            <w:proofErr w:type="spellEnd"/>
          </w:p>
        </w:tc>
        <w:tc>
          <w:tcPr>
            <w:tcW w:w="1890" w:type="dxa"/>
            <w:gridSpan w:val="2"/>
          </w:tcPr>
          <w:p w14:paraId="276FD987" w14:textId="77777777" w:rsidR="00C9175F" w:rsidRPr="009B30EE" w:rsidRDefault="00C9175F" w:rsidP="00C843B8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52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42"/>
            <w:r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ᒪᑭᕝᕕᒃ</w:t>
            </w:r>
            <w:proofErr w:type="spellEnd"/>
          </w:p>
        </w:tc>
        <w:tc>
          <w:tcPr>
            <w:tcW w:w="3060" w:type="dxa"/>
          </w:tcPr>
          <w:p w14:paraId="08F8E9BC" w14:textId="77777777" w:rsidR="00C9175F" w:rsidRPr="009B30EE" w:rsidRDefault="00C9175F" w:rsidP="00C9175F">
            <w:pPr>
              <w:ind w:left="336" w:hanging="336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49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43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ᖃᓄᐃᖕᖏᓯᐊᓂᕐᓕᕆᕕᒃ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/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ᐋᓐᓂᐊᕕᐊᐱᒃ</w:t>
            </w:r>
            <w:proofErr w:type="spellEnd"/>
          </w:p>
        </w:tc>
        <w:tc>
          <w:tcPr>
            <w:tcW w:w="3150" w:type="dxa"/>
            <w:gridSpan w:val="3"/>
          </w:tcPr>
          <w:p w14:paraId="502B9508" w14:textId="77777777" w:rsidR="00C9175F" w:rsidRPr="009B30EE" w:rsidRDefault="00C9175F" w:rsidP="00C843B8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53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44"/>
            <w:r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ᐃᓄᐃᑦ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/ Canadian </w:t>
            </w:r>
            <w:r>
              <w:rPr>
                <w:rFonts w:ascii="AiPaiNutaaq" w:hAnsi="AiPaiNutaaq"/>
                <w:sz w:val="22"/>
                <w:szCs w:val="22"/>
                <w:lang w:val="en-CA"/>
              </w:rPr>
              <w:t>North</w:t>
            </w:r>
          </w:p>
        </w:tc>
      </w:tr>
      <w:tr w:rsidR="00C9175F" w:rsidRPr="009B30EE" w14:paraId="7368C119" w14:textId="77777777" w:rsidTr="00C9175F">
        <w:tc>
          <w:tcPr>
            <w:tcW w:w="2808" w:type="dxa"/>
          </w:tcPr>
          <w:p w14:paraId="506FBC9C" w14:textId="77777777" w:rsidR="00C9175F" w:rsidRPr="009B30EE" w:rsidRDefault="00C9175F" w:rsidP="00C9175F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55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45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4D04E7">
              <w:rPr>
                <w:rFonts w:ascii="AiPaiNutaaq" w:hAnsi="AiPaiNutaaq"/>
                <w:sz w:val="20"/>
                <w:szCs w:val="20"/>
                <w:lang w:val="en-CA"/>
              </w:rPr>
              <w:t>ᑲᑎᕕᒃ</w:t>
            </w:r>
            <w:proofErr w:type="spellEnd"/>
            <w:r w:rsidRPr="004D04E7">
              <w:rPr>
                <w:rFonts w:ascii="AiPaiNutaaq" w:hAnsi="AiPaiNutaaq"/>
                <w:sz w:val="20"/>
                <w:szCs w:val="20"/>
                <w:lang w:val="en-CA"/>
              </w:rPr>
              <w:t xml:space="preserve"> </w:t>
            </w:r>
            <w:proofErr w:type="spellStart"/>
            <w:r w:rsidRPr="004D04E7">
              <w:rPr>
                <w:rFonts w:ascii="AiPaiNutaaq" w:hAnsi="AiPaiNutaaq"/>
                <w:sz w:val="20"/>
                <w:szCs w:val="20"/>
                <w:lang w:val="en-CA"/>
              </w:rPr>
              <w:t>ᓄᓇᓕᓕᒫᑦ</w:t>
            </w:r>
            <w:proofErr w:type="spellEnd"/>
            <w:r w:rsidRPr="004D04E7">
              <w:rPr>
                <w:rFonts w:ascii="AiPaiNutaaq" w:hAnsi="AiPaiNutaaq"/>
                <w:sz w:val="20"/>
                <w:szCs w:val="20"/>
                <w:lang w:val="en-CA"/>
              </w:rPr>
              <w:t xml:space="preserve"> </w:t>
            </w:r>
            <w:proofErr w:type="spellStart"/>
            <w:r w:rsidRPr="004D04E7">
              <w:rPr>
                <w:rFonts w:ascii="AiPaiNutaaq" w:hAnsi="AiPaiNutaaq"/>
                <w:sz w:val="20"/>
                <w:szCs w:val="20"/>
                <w:lang w:val="en-CA"/>
              </w:rPr>
              <w:t>ᑲᕙᒪᖓᑦ</w:t>
            </w:r>
            <w:proofErr w:type="spellEnd"/>
          </w:p>
        </w:tc>
        <w:tc>
          <w:tcPr>
            <w:tcW w:w="1890" w:type="dxa"/>
            <w:gridSpan w:val="2"/>
          </w:tcPr>
          <w:p w14:paraId="69A37F77" w14:textId="77777777" w:rsidR="00C9175F" w:rsidRPr="009B30EE" w:rsidRDefault="00C9175F" w:rsidP="00C9175F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60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46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ᐃᕕᒃᑫᑦ</w:t>
            </w:r>
            <w:proofErr w:type="spellEnd"/>
            <w:r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ᐃᓪᓗᖓ</w:t>
            </w:r>
            <w:proofErr w:type="spellEnd"/>
          </w:p>
        </w:tc>
        <w:tc>
          <w:tcPr>
            <w:tcW w:w="3084" w:type="dxa"/>
            <w:gridSpan w:val="2"/>
          </w:tcPr>
          <w:p w14:paraId="405DED6B" w14:textId="77777777" w:rsidR="00C9175F" w:rsidRPr="009B30EE" w:rsidRDefault="00C9175F" w:rsidP="00C9175F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51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47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ᐅᕕᒃᑫᑦ</w:t>
            </w:r>
            <w:proofErr w:type="spellEnd"/>
            <w:r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ᑲᑐᑦᔨᖃᑎᒌᓐᓂᖓ</w:t>
            </w:r>
            <w:proofErr w:type="spellEnd"/>
          </w:p>
        </w:tc>
        <w:tc>
          <w:tcPr>
            <w:tcW w:w="3126" w:type="dxa"/>
            <w:gridSpan w:val="2"/>
          </w:tcPr>
          <w:p w14:paraId="6E69FF01" w14:textId="77777777" w:rsidR="00C9175F" w:rsidRPr="009B30EE" w:rsidRDefault="00C9175F" w:rsidP="00C9175F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56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48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ᐊᖑᑏᑦ</w:t>
            </w:r>
            <w:proofErr w:type="spellEnd"/>
            <w:r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ᑲᑎᑦᔨᖃᑎᒌᓐᓂᖓ</w:t>
            </w:r>
            <w:proofErr w:type="spellEnd"/>
          </w:p>
        </w:tc>
      </w:tr>
      <w:tr w:rsidR="00C9175F" w:rsidRPr="009B30EE" w14:paraId="4B15C02C" w14:textId="77777777" w:rsidTr="00C9175F">
        <w:tc>
          <w:tcPr>
            <w:tcW w:w="2808" w:type="dxa"/>
          </w:tcPr>
          <w:p w14:paraId="14C4C01D" w14:textId="77777777" w:rsidR="00C9175F" w:rsidRPr="009B30EE" w:rsidRDefault="00C9175F" w:rsidP="00C9175F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48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49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ᐯᕆᑦᓯᕕᒃ</w:t>
            </w:r>
            <w:proofErr w:type="spellEnd"/>
          </w:p>
        </w:tc>
        <w:tc>
          <w:tcPr>
            <w:tcW w:w="8100" w:type="dxa"/>
            <w:gridSpan w:val="6"/>
          </w:tcPr>
          <w:p w14:paraId="5B0ADEE4" w14:textId="77777777" w:rsidR="00C9175F" w:rsidRPr="009B30EE" w:rsidRDefault="00C9175F" w:rsidP="00C9175F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ᓄᓇᒥᒃ</w:t>
            </w:r>
            <w:proofErr w:type="spellEnd"/>
            <w:r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ᑎᒍᒥᐊᕐᑎᑯᑦ</w:t>
            </w:r>
            <w:proofErr w:type="spellEnd"/>
          </w:p>
        </w:tc>
      </w:tr>
      <w:tr w:rsidR="00C9175F" w:rsidRPr="009B30EE" w14:paraId="45E0E434" w14:textId="77777777" w:rsidTr="001E69C9">
        <w:trPr>
          <w:gridAfter w:val="1"/>
          <w:wAfter w:w="360" w:type="dxa"/>
        </w:trPr>
        <w:tc>
          <w:tcPr>
            <w:tcW w:w="2808" w:type="dxa"/>
          </w:tcPr>
          <w:p w14:paraId="1C7A2EAE" w14:textId="77777777" w:rsidR="00C9175F" w:rsidRPr="009B30EE" w:rsidRDefault="00C9175F" w:rsidP="00C9175F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81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50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4D04E7">
              <w:rPr>
                <w:rFonts w:ascii="AiPaiNutaaq" w:hAnsi="AiPaiNutaaq"/>
                <w:sz w:val="20"/>
                <w:szCs w:val="20"/>
                <w:lang w:val="en-CA"/>
              </w:rPr>
              <w:t>ᐱᑕᖃᖕᖏᑐᖅ</w:t>
            </w:r>
            <w:proofErr w:type="spellEnd"/>
          </w:p>
        </w:tc>
        <w:tc>
          <w:tcPr>
            <w:tcW w:w="1080" w:type="dxa"/>
          </w:tcPr>
          <w:p w14:paraId="165D82C2" w14:textId="77777777" w:rsidR="00C9175F" w:rsidRPr="009B30EE" w:rsidRDefault="00C9175F" w:rsidP="00C9175F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57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51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ᐊᓯᐊ</w:t>
            </w:r>
            <w:proofErr w:type="spellEnd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:</w:t>
            </w:r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</w:tcPr>
          <w:p w14:paraId="1C6E1323" w14:textId="77777777" w:rsidR="00C9175F" w:rsidRPr="009B30EE" w:rsidRDefault="00C9175F" w:rsidP="00C9175F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5F9F8B76" w14:textId="77777777" w:rsidR="00CA7639" w:rsidRPr="009B30EE" w:rsidRDefault="00CA7639" w:rsidP="00DB7E5A">
      <w:pPr>
        <w:tabs>
          <w:tab w:val="left" w:pos="2775"/>
        </w:tabs>
        <w:rPr>
          <w:rFonts w:ascii="AiPaiNutaaq" w:hAnsi="AiPaiNutaaq"/>
          <w:b/>
          <w:sz w:val="16"/>
          <w:szCs w:val="16"/>
          <w:lang w:val="en-CA"/>
        </w:rPr>
      </w:pPr>
    </w:p>
    <w:p w14:paraId="06B60F47" w14:textId="77777777" w:rsidR="00CA7639" w:rsidRPr="009B30EE" w:rsidRDefault="004D04E7" w:rsidP="002F53A1">
      <w:pPr>
        <w:numPr>
          <w:ilvl w:val="0"/>
          <w:numId w:val="31"/>
        </w:numPr>
        <w:rPr>
          <w:rFonts w:ascii="AiPaiNutaaq" w:hAnsi="AiPaiNutaaq"/>
          <w:b/>
          <w:sz w:val="22"/>
          <w:szCs w:val="22"/>
          <w:lang w:val="en-CA"/>
        </w:rPr>
      </w:pPr>
      <w:proofErr w:type="spellStart"/>
      <w:r>
        <w:rPr>
          <w:rFonts w:ascii="AiPaiNutaaq" w:hAnsi="AiPaiNutaaq"/>
          <w:b/>
          <w:sz w:val="22"/>
          <w:szCs w:val="22"/>
          <w:lang w:val="en-CA"/>
        </w:rPr>
        <w:t>ᑮᓇᐅᔭᕐᑑᑏᑦ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(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ᑐᑦᓯᕋᕈᑎᑎᑦ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) -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ᑲᑎᑦᓱᒋᑦ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ᐊᑭᖓ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ᐱᓇᓱᐊᕋᑦᓴᐅᑉ</w:t>
      </w:r>
      <w:proofErr w:type="spellEnd"/>
      <w:r w:rsidR="007B3178" w:rsidRPr="009B30EE">
        <w:rPr>
          <w:rFonts w:ascii="AiPaiNutaaq" w:hAnsi="AiPaiNutaaq"/>
          <w:b/>
          <w:sz w:val="22"/>
          <w:szCs w:val="22"/>
          <w:lang w:val="en-CA"/>
        </w:rPr>
        <w:t>:</w:t>
      </w:r>
      <w:r w:rsidR="003122A4" w:rsidRPr="009B30EE">
        <w:rPr>
          <w:rFonts w:ascii="AiPaiNutaaq" w:hAnsi="AiPaiNutaaq"/>
          <w:b/>
          <w:sz w:val="22"/>
          <w:szCs w:val="22"/>
          <w:lang w:val="en-CA"/>
        </w:rPr>
        <w:t xml:space="preserve"> $</w:t>
      </w:r>
      <w:r w:rsidR="00180394" w:rsidRPr="002F53A1">
        <w:rPr>
          <w:rFonts w:ascii="AiPaiNutaaq" w:hAnsi="AiPaiNutaaq"/>
          <w:b/>
          <w:sz w:val="22"/>
          <w:szCs w:val="22"/>
          <w:lang w:val="en-CA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="00180394" w:rsidRPr="002F53A1">
        <w:rPr>
          <w:rFonts w:ascii="AiPaiNutaaq" w:hAnsi="AiPaiNutaaq"/>
          <w:b/>
          <w:sz w:val="22"/>
          <w:szCs w:val="22"/>
          <w:lang w:val="en-CA"/>
        </w:rPr>
        <w:instrText xml:space="preserve"> FORMTEXT </w:instrText>
      </w:r>
      <w:r w:rsidR="00180394" w:rsidRPr="002F53A1">
        <w:rPr>
          <w:rFonts w:ascii="AiPaiNutaaq" w:hAnsi="AiPaiNutaaq"/>
          <w:b/>
          <w:sz w:val="22"/>
          <w:szCs w:val="22"/>
          <w:lang w:val="en-CA"/>
        </w:rPr>
      </w:r>
      <w:r w:rsidR="00180394" w:rsidRPr="002F53A1">
        <w:rPr>
          <w:rFonts w:ascii="AiPaiNutaaq" w:hAnsi="AiPaiNutaaq"/>
          <w:b/>
          <w:sz w:val="22"/>
          <w:szCs w:val="22"/>
          <w:lang w:val="en-CA"/>
        </w:rPr>
        <w:fldChar w:fldCharType="separate"/>
      </w:r>
      <w:r w:rsidR="00180394" w:rsidRPr="002F53A1">
        <w:rPr>
          <w:rFonts w:ascii="AiPaiNutaaq" w:hAnsi="AiPaiNutaaq"/>
          <w:b/>
          <w:sz w:val="22"/>
          <w:szCs w:val="22"/>
          <w:lang w:val="en-CA"/>
        </w:rPr>
        <w:t> </w:t>
      </w:r>
      <w:r w:rsidR="00180394" w:rsidRPr="002F53A1">
        <w:rPr>
          <w:rFonts w:ascii="AiPaiNutaaq" w:hAnsi="AiPaiNutaaq"/>
          <w:b/>
          <w:sz w:val="22"/>
          <w:szCs w:val="22"/>
          <w:lang w:val="en-CA"/>
        </w:rPr>
        <w:t> </w:t>
      </w:r>
      <w:r w:rsidR="00180394" w:rsidRPr="002F53A1">
        <w:rPr>
          <w:rFonts w:ascii="AiPaiNutaaq" w:hAnsi="AiPaiNutaaq"/>
          <w:b/>
          <w:sz w:val="22"/>
          <w:szCs w:val="22"/>
          <w:lang w:val="en-CA"/>
        </w:rPr>
        <w:t> </w:t>
      </w:r>
      <w:r w:rsidR="00180394" w:rsidRPr="002F53A1">
        <w:rPr>
          <w:rFonts w:ascii="AiPaiNutaaq" w:hAnsi="AiPaiNutaaq"/>
          <w:b/>
          <w:sz w:val="22"/>
          <w:szCs w:val="22"/>
          <w:lang w:val="en-CA"/>
        </w:rPr>
        <w:t> </w:t>
      </w:r>
      <w:r w:rsidR="00180394" w:rsidRPr="002F53A1">
        <w:rPr>
          <w:rFonts w:ascii="AiPaiNutaaq" w:hAnsi="AiPaiNutaaq"/>
          <w:b/>
          <w:sz w:val="22"/>
          <w:szCs w:val="22"/>
          <w:lang w:val="en-CA"/>
        </w:rPr>
        <w:t> </w:t>
      </w:r>
      <w:r w:rsidR="00180394" w:rsidRPr="002F53A1">
        <w:rPr>
          <w:rFonts w:ascii="AiPaiNutaaq" w:hAnsi="AiPaiNutaaq"/>
          <w:b/>
          <w:sz w:val="22"/>
          <w:szCs w:val="22"/>
          <w:lang w:val="en-CA"/>
        </w:rPr>
        <w:fldChar w:fldCharType="end"/>
      </w:r>
    </w:p>
    <w:p w14:paraId="1174CF5E" w14:textId="77777777" w:rsidR="00ED3C0B" w:rsidRPr="009B30EE" w:rsidRDefault="004D04E7" w:rsidP="002F53A1">
      <w:pPr>
        <w:ind w:left="360"/>
        <w:rPr>
          <w:rFonts w:ascii="AiPaiNutaaq" w:hAnsi="AiPaiNutaaq" w:cs="Calibri"/>
          <w:sz w:val="22"/>
          <w:szCs w:val="22"/>
          <w:lang w:val="en-CA"/>
        </w:rPr>
      </w:pPr>
      <w:proofErr w:type="spellStart"/>
      <w:r>
        <w:rPr>
          <w:rFonts w:ascii="AiPaiNutaaq" w:hAnsi="AiPaiNutaaq" w:cs="Calibri"/>
          <w:sz w:val="22"/>
          <w:szCs w:val="22"/>
          <w:lang w:val="en-CA"/>
        </w:rPr>
        <w:t>ᐱᔭᕇᕈᒃ</w:t>
      </w:r>
      <w:proofErr w:type="spellEnd"/>
      <w:r>
        <w:rPr>
          <w:rFonts w:ascii="AiPaiNutaaq" w:hAnsi="AiPaiNutaaq" w:cs="Calibri"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 w:cs="Calibri"/>
          <w:sz w:val="22"/>
          <w:szCs w:val="22"/>
          <w:lang w:val="en-CA"/>
        </w:rPr>
        <w:t>ᐃᓚᒋᐊᕆᒍᑎ</w:t>
      </w:r>
      <w:proofErr w:type="spellEnd"/>
      <w:r>
        <w:rPr>
          <w:rFonts w:ascii="AiPaiNutaaq" w:hAnsi="AiPaiNutaaq" w:cs="Calibri"/>
          <w:sz w:val="22"/>
          <w:szCs w:val="22"/>
          <w:lang w:val="en-CA"/>
        </w:rPr>
        <w:t xml:space="preserve"> 1 </w:t>
      </w:r>
      <w:proofErr w:type="spellStart"/>
      <w:r>
        <w:rPr>
          <w:rFonts w:ascii="AiPaiNutaaq" w:hAnsi="AiPaiNutaaq" w:cs="Calibri"/>
          <w:sz w:val="22"/>
          <w:szCs w:val="22"/>
          <w:lang w:val="en-CA"/>
        </w:rPr>
        <w:t>ᑐᑭᓯᓇᕐᑎᓗᒋᑦ</w:t>
      </w:r>
      <w:proofErr w:type="spellEnd"/>
      <w:r>
        <w:rPr>
          <w:rFonts w:ascii="AiPaiNutaaq" w:hAnsi="AiPaiNutaaq" w:cs="Calibri"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 w:cs="Calibri"/>
          <w:sz w:val="22"/>
          <w:szCs w:val="22"/>
          <w:lang w:val="en-CA"/>
        </w:rPr>
        <w:t>ᑮᓇᐅᔭᕐᑑᑎᑎᑦ</w:t>
      </w:r>
      <w:proofErr w:type="spellEnd"/>
      <w:r>
        <w:rPr>
          <w:rFonts w:ascii="AiPaiNutaaq" w:hAnsi="AiPaiNutaaq" w:cs="Calibri"/>
          <w:sz w:val="22"/>
          <w:szCs w:val="22"/>
          <w:lang w:val="en-CA"/>
        </w:rPr>
        <w:t xml:space="preserve"> - </w:t>
      </w:r>
      <w:proofErr w:type="spellStart"/>
      <w:r>
        <w:rPr>
          <w:rFonts w:ascii="AiPaiNutaaq" w:hAnsi="AiPaiNutaaq" w:cs="Calibri"/>
          <w:sz w:val="22"/>
          <w:szCs w:val="22"/>
          <w:lang w:val="en-CA"/>
        </w:rPr>
        <w:t>ᒪᑉᐱᕋᖅ</w:t>
      </w:r>
      <w:proofErr w:type="spellEnd"/>
      <w:r>
        <w:rPr>
          <w:rFonts w:ascii="AiPaiNutaaq" w:hAnsi="AiPaiNutaaq" w:cs="Calibri"/>
          <w:sz w:val="22"/>
          <w:szCs w:val="22"/>
          <w:lang w:val="en-CA"/>
        </w:rPr>
        <w:t xml:space="preserve"> 5-6</w:t>
      </w:r>
    </w:p>
    <w:p w14:paraId="494401F2" w14:textId="77777777" w:rsidR="00ED3C0B" w:rsidRPr="009B30EE" w:rsidRDefault="00ED3C0B" w:rsidP="00ED3C0B">
      <w:pPr>
        <w:rPr>
          <w:rFonts w:ascii="AiPaiNutaaq" w:hAnsi="AiPaiNutaaq" w:cs="Calibri"/>
          <w:b/>
          <w:sz w:val="16"/>
          <w:szCs w:val="16"/>
          <w:lang w:val="en-CA"/>
        </w:rPr>
      </w:pPr>
    </w:p>
    <w:p w14:paraId="510B6E9D" w14:textId="77777777" w:rsidR="0035612B" w:rsidRPr="009B30EE" w:rsidRDefault="00D12313" w:rsidP="002F53A1">
      <w:pPr>
        <w:numPr>
          <w:ilvl w:val="0"/>
          <w:numId w:val="31"/>
        </w:numPr>
        <w:rPr>
          <w:rFonts w:ascii="AiPaiNutaaq" w:hAnsi="AiPaiNutaaq"/>
          <w:b/>
          <w:sz w:val="22"/>
          <w:szCs w:val="22"/>
          <w:lang w:val="en-CA"/>
        </w:rPr>
      </w:pPr>
      <w:proofErr w:type="spellStart"/>
      <w:r>
        <w:rPr>
          <w:rFonts w:ascii="AiPaiNutaaq" w:hAnsi="AiPaiNutaaq"/>
          <w:b/>
          <w:sz w:val="22"/>
          <w:szCs w:val="22"/>
          <w:lang w:val="en-CA"/>
        </w:rPr>
        <w:t>ᐊᓯᖏᑦ</w:t>
      </w:r>
      <w:proofErr w:type="spellEnd"/>
      <w:r>
        <w:rPr>
          <w:rFonts w:ascii="AiPaiNutaaq" w:hAnsi="AiPaiNutaaq"/>
          <w:b/>
          <w:sz w:val="22"/>
          <w:szCs w:val="22"/>
          <w:lang w:val="en-CA"/>
        </w:rPr>
        <w:t xml:space="preserve"> </w:t>
      </w:r>
      <w:proofErr w:type="spellStart"/>
      <w:r>
        <w:rPr>
          <w:rFonts w:ascii="AiPaiNutaaq" w:hAnsi="AiPaiNutaaq"/>
          <w:b/>
          <w:sz w:val="22"/>
          <w:szCs w:val="22"/>
          <w:lang w:val="en-CA"/>
        </w:rPr>
        <w:t>ᑮᓇᐅᔭᕐᑖᕕᐅᔪᑦ</w:t>
      </w:r>
      <w:proofErr w:type="spellEnd"/>
    </w:p>
    <w:p w14:paraId="3E9F64BC" w14:textId="77777777" w:rsidR="00DB7E5A" w:rsidRPr="009B30EE" w:rsidRDefault="00DB7E5A" w:rsidP="00C843B8">
      <w:pPr>
        <w:rPr>
          <w:rFonts w:ascii="AiPaiNutaaq" w:hAnsi="AiPaiNutaaq"/>
          <w:b/>
          <w:sz w:val="16"/>
          <w:szCs w:val="16"/>
          <w:lang w:val="en-CA"/>
        </w:rPr>
      </w:pPr>
    </w:p>
    <w:tbl>
      <w:tblPr>
        <w:tblW w:w="1054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04"/>
        <w:gridCol w:w="1709"/>
        <w:gridCol w:w="720"/>
        <w:gridCol w:w="1805"/>
        <w:gridCol w:w="1098"/>
        <w:gridCol w:w="1512"/>
      </w:tblGrid>
      <w:tr w:rsidR="00EC0CFA" w:rsidRPr="009B30EE" w14:paraId="545760C5" w14:textId="77777777" w:rsidTr="001E69C9">
        <w:trPr>
          <w:trHeight w:val="305"/>
        </w:trPr>
        <w:tc>
          <w:tcPr>
            <w:tcW w:w="3704" w:type="dxa"/>
            <w:vAlign w:val="center"/>
          </w:tcPr>
          <w:p w14:paraId="03E86920" w14:textId="77777777" w:rsidR="00EC0CFA" w:rsidRPr="002911AB" w:rsidRDefault="00EC0CFA" w:rsidP="00EC0CFA">
            <w:pPr>
              <w:numPr>
                <w:ilvl w:val="0"/>
                <w:numId w:val="14"/>
              </w:numPr>
              <w:rPr>
                <w:rFonts w:ascii="AiPaiNutaaq" w:hAnsi="AiPaiNutaaq" w:cs="Calibri"/>
                <w:sz w:val="22"/>
                <w:szCs w:val="22"/>
                <w:lang w:val="en-CA"/>
              </w:rPr>
            </w:pPr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52" w:name="Text26"/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  <w:instrText xml:space="preserve"> FORMTEXT </w:instrText>
            </w:r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</w:r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separate"/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end"/>
            </w:r>
            <w:bookmarkEnd w:id="52"/>
          </w:p>
        </w:tc>
        <w:tc>
          <w:tcPr>
            <w:tcW w:w="1709" w:type="dxa"/>
            <w:vAlign w:val="center"/>
          </w:tcPr>
          <w:p w14:paraId="0615A886" w14:textId="77777777" w:rsidR="00EC0CFA" w:rsidRPr="002911AB" w:rsidRDefault="00D12313" w:rsidP="00EC0CFA">
            <w:pPr>
              <w:rPr>
                <w:rFonts w:ascii="AiPaiNutaaq" w:hAnsi="AiPaiNutaaq" w:cs="Calibri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ᑭᐅᔭᐅᑦᓯᔪᖅ</w:t>
            </w:r>
            <w:proofErr w:type="spellEnd"/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r w:rsidR="00B65E61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5E61"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="00B65E61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525" w:type="dxa"/>
            <w:gridSpan w:val="2"/>
            <w:vAlign w:val="center"/>
          </w:tcPr>
          <w:p w14:paraId="07EEE37E" w14:textId="77777777" w:rsidR="00EC0CFA" w:rsidRPr="002911AB" w:rsidRDefault="00D12313" w:rsidP="000C2F26">
            <w:pPr>
              <w:rPr>
                <w:rFonts w:ascii="AiPaiNutaaq" w:hAnsi="AiPaiNutaaq" w:cs="Calibri"/>
                <w:sz w:val="22"/>
                <w:szCs w:val="22"/>
                <w:lang w:val="en-CA"/>
              </w:rPr>
            </w:pPr>
            <w:proofErr w:type="spellStart"/>
            <w:r w:rsidRPr="00D12313">
              <w:rPr>
                <w:rFonts w:ascii="AiPaiNutaaq" w:hAnsi="AiPaiNutaaq"/>
                <w:sz w:val="22"/>
                <w:szCs w:val="22"/>
                <w:lang w:val="en-CA"/>
              </w:rPr>
              <w:t>ᐊᖏᕐᑕᐅᓯᒪᔪᖅ</w:t>
            </w:r>
            <w:proofErr w:type="spellEnd"/>
            <w:r w:rsidR="00EC0CFA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r w:rsidR="00EC0CFA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0CFA"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="00EC0CFA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="00EC0CFA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</w:p>
        </w:tc>
        <w:tc>
          <w:tcPr>
            <w:tcW w:w="1098" w:type="dxa"/>
            <w:vAlign w:val="center"/>
          </w:tcPr>
          <w:p w14:paraId="7299FED6" w14:textId="77777777" w:rsidR="00EC0CFA" w:rsidRPr="009B30EE" w:rsidRDefault="00D12313" w:rsidP="00EC0CFA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ᑲᑎᓐᓂᖏᑦ</w:t>
            </w:r>
            <w:proofErr w:type="spellEnd"/>
          </w:p>
        </w:tc>
        <w:tc>
          <w:tcPr>
            <w:tcW w:w="1512" w:type="dxa"/>
            <w:vAlign w:val="center"/>
          </w:tcPr>
          <w:p w14:paraId="18D23C13" w14:textId="77777777" w:rsidR="00EC0CFA" w:rsidRPr="009B30EE" w:rsidRDefault="00EC0CFA" w:rsidP="00EC0CFA">
            <w:pPr>
              <w:ind w:left="66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$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53" w:name="Text25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53"/>
          </w:p>
        </w:tc>
      </w:tr>
      <w:tr w:rsidR="00530490" w:rsidRPr="009B30EE" w14:paraId="6FA28B04" w14:textId="77777777" w:rsidTr="001E69C9">
        <w:trPr>
          <w:trHeight w:val="305"/>
        </w:trPr>
        <w:tc>
          <w:tcPr>
            <w:tcW w:w="3704" w:type="dxa"/>
            <w:vAlign w:val="center"/>
          </w:tcPr>
          <w:p w14:paraId="3728446D" w14:textId="77777777" w:rsidR="00530490" w:rsidRPr="002911AB" w:rsidRDefault="00530490" w:rsidP="00530490">
            <w:pPr>
              <w:numPr>
                <w:ilvl w:val="0"/>
                <w:numId w:val="2"/>
              </w:numPr>
              <w:rPr>
                <w:rFonts w:ascii="AiPaiNutaaq" w:hAnsi="AiPaiNutaaq" w:cs="Calibri"/>
                <w:sz w:val="22"/>
                <w:szCs w:val="22"/>
                <w:lang w:val="en-CA"/>
              </w:rPr>
            </w:pPr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4" w:name="Text27"/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  <w:instrText xml:space="preserve"> FORMTEXT </w:instrText>
            </w:r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</w:r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separate"/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end"/>
            </w:r>
            <w:bookmarkEnd w:id="54"/>
          </w:p>
        </w:tc>
        <w:tc>
          <w:tcPr>
            <w:tcW w:w="1709" w:type="dxa"/>
            <w:vAlign w:val="center"/>
          </w:tcPr>
          <w:p w14:paraId="1ED5E1CA" w14:textId="77777777" w:rsidR="00530490" w:rsidRPr="002911AB" w:rsidRDefault="00D12313" w:rsidP="00530490">
            <w:pPr>
              <w:rPr>
                <w:rFonts w:ascii="AiPaiNutaaq" w:hAnsi="AiPaiNutaaq" w:cs="Calibri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ᑭᐅᔭᐅᑦᓯᔪᖅ</w:t>
            </w:r>
            <w:proofErr w:type="spellEnd"/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525" w:type="dxa"/>
            <w:gridSpan w:val="2"/>
            <w:vAlign w:val="center"/>
          </w:tcPr>
          <w:p w14:paraId="0E43D435" w14:textId="77777777" w:rsidR="00530490" w:rsidRPr="002911AB" w:rsidRDefault="00D12313" w:rsidP="00530490">
            <w:pPr>
              <w:rPr>
                <w:rFonts w:ascii="AiPaiNutaaq" w:hAnsi="AiPaiNutaaq" w:cs="Calibri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 w:cs="Calibri"/>
                <w:sz w:val="22"/>
                <w:szCs w:val="22"/>
                <w:lang w:val="en-CA"/>
              </w:rPr>
              <w:t>ᐊᖏᕐᑕᐅᓯᒪᔪᖅ</w:t>
            </w:r>
            <w:proofErr w:type="spellEnd"/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</w:p>
        </w:tc>
        <w:tc>
          <w:tcPr>
            <w:tcW w:w="1098" w:type="dxa"/>
            <w:vAlign w:val="center"/>
          </w:tcPr>
          <w:p w14:paraId="5B30B637" w14:textId="77777777" w:rsidR="00530490" w:rsidRPr="009B30EE" w:rsidRDefault="00D12313" w:rsidP="00530490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ᑲᑎᓐᓂᖏᑦ</w:t>
            </w:r>
            <w:proofErr w:type="spellEnd"/>
          </w:p>
        </w:tc>
        <w:tc>
          <w:tcPr>
            <w:tcW w:w="1512" w:type="dxa"/>
            <w:vAlign w:val="center"/>
          </w:tcPr>
          <w:p w14:paraId="76CB4853" w14:textId="77777777" w:rsidR="00530490" w:rsidRPr="009B30EE" w:rsidRDefault="00530490" w:rsidP="00530490">
            <w:pPr>
              <w:ind w:left="66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$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530490" w:rsidRPr="009B30EE" w14:paraId="145E57EB" w14:textId="77777777" w:rsidTr="001E69C9">
        <w:trPr>
          <w:trHeight w:val="305"/>
        </w:trPr>
        <w:tc>
          <w:tcPr>
            <w:tcW w:w="3704" w:type="dxa"/>
            <w:vAlign w:val="center"/>
          </w:tcPr>
          <w:p w14:paraId="49BC03D3" w14:textId="77777777" w:rsidR="00530490" w:rsidRPr="002911AB" w:rsidRDefault="00530490" w:rsidP="00530490">
            <w:pPr>
              <w:numPr>
                <w:ilvl w:val="0"/>
                <w:numId w:val="2"/>
              </w:numPr>
              <w:rPr>
                <w:rFonts w:ascii="AiPaiNutaaq" w:hAnsi="AiPaiNutaaq" w:cs="Calibri"/>
                <w:sz w:val="22"/>
                <w:szCs w:val="22"/>
                <w:lang w:val="en-CA"/>
              </w:rPr>
            </w:pPr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55" w:name="Text28"/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  <w:instrText xml:space="preserve"> FORMTEXT </w:instrText>
            </w:r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</w:r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separate"/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noProof/>
                <w:sz w:val="22"/>
                <w:szCs w:val="22"/>
                <w:lang w:val="en-CA"/>
              </w:rPr>
              <w:t> </w:t>
            </w:r>
            <w:r w:rsidRPr="002911AB">
              <w:rPr>
                <w:rFonts w:ascii="AiPaiNutaaq" w:hAnsi="AiPaiNutaaq" w:cs="Calibri"/>
                <w:sz w:val="22"/>
                <w:szCs w:val="22"/>
                <w:lang w:val="en-CA"/>
              </w:rPr>
              <w:fldChar w:fldCharType="end"/>
            </w:r>
            <w:bookmarkEnd w:id="55"/>
          </w:p>
        </w:tc>
        <w:tc>
          <w:tcPr>
            <w:tcW w:w="1709" w:type="dxa"/>
            <w:vAlign w:val="center"/>
          </w:tcPr>
          <w:p w14:paraId="4CEB9ABB" w14:textId="77777777" w:rsidR="00530490" w:rsidRPr="002911AB" w:rsidRDefault="00D12313" w:rsidP="00530490">
            <w:pPr>
              <w:rPr>
                <w:rFonts w:ascii="AiPaiNutaaq" w:hAnsi="AiPaiNutaaq" w:cs="Calibri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ᑭᐅᔭᐅᑦᓯᔪᖅ</w:t>
            </w:r>
            <w:proofErr w:type="spellEnd"/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525" w:type="dxa"/>
            <w:gridSpan w:val="2"/>
            <w:vAlign w:val="center"/>
          </w:tcPr>
          <w:p w14:paraId="059BD30D" w14:textId="77777777" w:rsidR="00530490" w:rsidRPr="002911AB" w:rsidRDefault="00D12313" w:rsidP="00530490">
            <w:pPr>
              <w:rPr>
                <w:rFonts w:ascii="AiPaiNutaaq" w:hAnsi="AiPaiNutaaq" w:cs="Calibri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ᐊᖏᕐᑕᐅᓯᒪᔪᖅ</w:t>
            </w:r>
            <w:proofErr w:type="spellEnd"/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="00530490"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</w:p>
        </w:tc>
        <w:tc>
          <w:tcPr>
            <w:tcW w:w="1098" w:type="dxa"/>
            <w:vAlign w:val="center"/>
          </w:tcPr>
          <w:p w14:paraId="45FC4867" w14:textId="77777777" w:rsidR="00530490" w:rsidRPr="009B30EE" w:rsidRDefault="00D12313" w:rsidP="00530490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ᑲᑎᓐᓂᖏᑦ</w:t>
            </w:r>
            <w:proofErr w:type="spellEnd"/>
          </w:p>
        </w:tc>
        <w:tc>
          <w:tcPr>
            <w:tcW w:w="1512" w:type="dxa"/>
            <w:vAlign w:val="center"/>
          </w:tcPr>
          <w:p w14:paraId="7A727779" w14:textId="77777777" w:rsidR="00530490" w:rsidRPr="009B30EE" w:rsidRDefault="00530490" w:rsidP="00530490">
            <w:pPr>
              <w:ind w:left="66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$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530490" w:rsidRPr="009B30EE" w14:paraId="7E1D542C" w14:textId="77777777" w:rsidTr="001E69C9">
        <w:trPr>
          <w:trHeight w:val="305"/>
        </w:trPr>
        <w:tc>
          <w:tcPr>
            <w:tcW w:w="6133" w:type="dxa"/>
            <w:gridSpan w:val="3"/>
            <w:vAlign w:val="center"/>
          </w:tcPr>
          <w:p w14:paraId="025F88B3" w14:textId="77777777" w:rsidR="00530490" w:rsidRPr="009B30EE" w:rsidRDefault="00D12313" w:rsidP="00530490">
            <w:pPr>
              <w:numPr>
                <w:ilvl w:val="0"/>
                <w:numId w:val="19"/>
              </w:numPr>
              <w:rPr>
                <w:rFonts w:ascii="AiPaiNutaaq" w:hAnsi="AiPaiNutaaq"/>
                <w:b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ᑮᓇᐅᔭᖃᕐᑎᑕᐅᕚ</w:t>
            </w:r>
            <w:proofErr w:type="spellEnd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 xml:space="preserve"> </w:t>
            </w:r>
            <w:proofErr w:type="spellStart"/>
            <w:r w:rsidR="008327F9">
              <w:rPr>
                <w:rFonts w:ascii="AiPaiNutaaq" w:hAnsi="AiPaiNutaaq"/>
                <w:b/>
                <w:sz w:val="22"/>
                <w:szCs w:val="22"/>
                <w:lang w:val="en-CA"/>
              </w:rPr>
              <w:t>ᑲᓄᐃᖕᖏᓯᐊᕐᓂᓕᕆᕕᒻᒧᑦ</w:t>
            </w:r>
            <w:proofErr w:type="spellEnd"/>
            <w:r w:rsidR="00530490" w:rsidRPr="009B30EE">
              <w:rPr>
                <w:rFonts w:ascii="AiPaiNutaaq" w:hAnsi="AiPaiNutaaq"/>
                <w:b/>
                <w:sz w:val="22"/>
                <w:szCs w:val="22"/>
                <w:lang w:val="en-CA"/>
              </w:rPr>
              <w:t>?</w:t>
            </w:r>
          </w:p>
        </w:tc>
        <w:tc>
          <w:tcPr>
            <w:tcW w:w="1805" w:type="dxa"/>
            <w:vAlign w:val="center"/>
          </w:tcPr>
          <w:p w14:paraId="260BE297" w14:textId="77777777" w:rsidR="00530490" w:rsidRPr="009B30EE" w:rsidRDefault="00530490" w:rsidP="00AA5E31">
            <w:pPr>
              <w:rPr>
                <w:rFonts w:ascii="AiPaiNutaaq" w:hAnsi="AiPaiNutaaq"/>
                <w:b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r w:rsidR="00D12313">
              <w:rPr>
                <w:rFonts w:ascii="AiPaiNutaaq" w:hAnsi="AiPaiNutaaq"/>
                <w:sz w:val="22"/>
                <w:szCs w:val="22"/>
                <w:lang w:val="en-CA"/>
              </w:rPr>
              <w:t>ᐋ</w:t>
            </w:r>
            <w:r w:rsidR="00AA5E31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r w:rsidR="00CF3257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D12313">
              <w:rPr>
                <w:rFonts w:ascii="AiPaiNutaaq" w:hAnsi="AiPaiNutaaq"/>
                <w:sz w:val="22"/>
                <w:szCs w:val="22"/>
                <w:lang w:val="en-CA"/>
              </w:rPr>
              <w:t>ᐊᐅᑲ</w:t>
            </w:r>
            <w:proofErr w:type="spellEnd"/>
          </w:p>
        </w:tc>
        <w:tc>
          <w:tcPr>
            <w:tcW w:w="1098" w:type="dxa"/>
            <w:vAlign w:val="center"/>
          </w:tcPr>
          <w:p w14:paraId="3100911A" w14:textId="77777777" w:rsidR="00530490" w:rsidRPr="009B30EE" w:rsidRDefault="00D12313" w:rsidP="00530490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ᑲᑎᓐᓂᖏᑦ</w:t>
            </w:r>
            <w:proofErr w:type="spellEnd"/>
          </w:p>
        </w:tc>
        <w:tc>
          <w:tcPr>
            <w:tcW w:w="1512" w:type="dxa"/>
            <w:vAlign w:val="center"/>
          </w:tcPr>
          <w:p w14:paraId="7DCB5F8B" w14:textId="77777777" w:rsidR="00530490" w:rsidRPr="009B30EE" w:rsidRDefault="00530490" w:rsidP="00530490">
            <w:pPr>
              <w:ind w:left="66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$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</w:p>
        </w:tc>
      </w:tr>
      <w:tr w:rsidR="00530490" w:rsidRPr="009B30EE" w14:paraId="721DA151" w14:textId="77777777" w:rsidTr="001E69C9">
        <w:trPr>
          <w:trHeight w:val="305"/>
        </w:trPr>
        <w:tc>
          <w:tcPr>
            <w:tcW w:w="6133" w:type="dxa"/>
            <w:gridSpan w:val="3"/>
            <w:vAlign w:val="center"/>
          </w:tcPr>
          <w:p w14:paraId="463325C7" w14:textId="77777777" w:rsidR="00530490" w:rsidRPr="009B30EE" w:rsidRDefault="008327F9" w:rsidP="00530490">
            <w:pPr>
              <w:numPr>
                <w:ilvl w:val="0"/>
                <w:numId w:val="12"/>
              </w:numPr>
              <w:rPr>
                <w:rFonts w:ascii="AiPaiNutaaq" w:hAnsi="AiPaiNutaaq"/>
                <w:b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ᑮᓇᐅᔭᓃᒃ</w:t>
            </w:r>
            <w:proofErr w:type="spellEnd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ᐱᕈᕐᓭᓂᕐᒥᒃ</w:t>
            </w:r>
            <w:proofErr w:type="spellEnd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ᐸᕐᓀᓯᒪᕕᑦ</w:t>
            </w:r>
            <w:proofErr w:type="spellEnd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ᐅᕝᕙᓗ</w:t>
            </w:r>
            <w:proofErr w:type="spellEnd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ᑮᓇᐅᔭᓂᒃ</w:t>
            </w:r>
            <w:proofErr w:type="spellEnd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/>
                <w:b/>
                <w:sz w:val="22"/>
                <w:szCs w:val="22"/>
                <w:lang w:val="en-CA"/>
              </w:rPr>
              <w:t>ᐱᕈᕐᓭᓯᒪᕕᑦ</w:t>
            </w:r>
            <w:proofErr w:type="spellEnd"/>
            <w:r w:rsidR="00530490" w:rsidRPr="009B30EE">
              <w:rPr>
                <w:rFonts w:ascii="AiPaiNutaaq" w:hAnsi="AiPaiNutaaq"/>
                <w:b/>
                <w:sz w:val="22"/>
                <w:szCs w:val="22"/>
                <w:lang w:val="en-CA"/>
              </w:rPr>
              <w:t>?</w:t>
            </w:r>
          </w:p>
        </w:tc>
        <w:tc>
          <w:tcPr>
            <w:tcW w:w="1805" w:type="dxa"/>
            <w:vAlign w:val="center"/>
          </w:tcPr>
          <w:p w14:paraId="333D1EA2" w14:textId="77777777" w:rsidR="00530490" w:rsidRPr="009B30EE" w:rsidRDefault="00530490" w:rsidP="00AA5E31">
            <w:pPr>
              <w:rPr>
                <w:rFonts w:ascii="AiPaiNutaaq" w:hAnsi="AiPaiNutaaq"/>
                <w:b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20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56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r w:rsidR="008327F9">
              <w:rPr>
                <w:rFonts w:ascii="AiPaiNutaaq" w:hAnsi="AiPaiNutaaq"/>
                <w:sz w:val="22"/>
                <w:szCs w:val="22"/>
                <w:lang w:val="en-CA"/>
              </w:rPr>
              <w:t>ᐋ</w:t>
            </w:r>
            <w:r w:rsidR="00AA5E31">
              <w:rPr>
                <w:rFonts w:ascii="AiPaiNutaaq" w:hAnsi="AiPaiNutaaq"/>
                <w:sz w:val="22"/>
                <w:szCs w:val="22"/>
                <w:lang w:val="en-CA"/>
              </w:rPr>
              <w:t xml:space="preserve">  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21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</w:r>
            <w:r w:rsidR="00000000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57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 xml:space="preserve"> </w:t>
            </w:r>
            <w:proofErr w:type="spellStart"/>
            <w:r w:rsidR="00CF3257">
              <w:rPr>
                <w:rFonts w:ascii="AiPaiNutaaq" w:hAnsi="AiPaiNutaaq"/>
                <w:sz w:val="22"/>
                <w:szCs w:val="22"/>
                <w:lang w:val="en-CA"/>
              </w:rPr>
              <w:t>ᐊᐅᑲ</w:t>
            </w:r>
            <w:proofErr w:type="spellEnd"/>
          </w:p>
        </w:tc>
        <w:tc>
          <w:tcPr>
            <w:tcW w:w="1098" w:type="dxa"/>
            <w:vAlign w:val="center"/>
          </w:tcPr>
          <w:p w14:paraId="4ACCF070" w14:textId="77777777" w:rsidR="00530490" w:rsidRPr="009B30EE" w:rsidRDefault="00D12313" w:rsidP="00530490">
            <w:pPr>
              <w:rPr>
                <w:rFonts w:ascii="AiPaiNutaaq" w:hAnsi="AiPaiNutaaq"/>
                <w:sz w:val="22"/>
                <w:szCs w:val="22"/>
                <w:lang w:val="en-CA"/>
              </w:rPr>
            </w:pPr>
            <w:proofErr w:type="spellStart"/>
            <w:r>
              <w:rPr>
                <w:rFonts w:ascii="AiPaiNutaaq" w:hAnsi="AiPaiNutaaq"/>
                <w:sz w:val="22"/>
                <w:szCs w:val="22"/>
                <w:lang w:val="en-CA"/>
              </w:rPr>
              <w:t>ᑲᑎᓐᓂᖏᑦ</w:t>
            </w:r>
            <w:proofErr w:type="spellEnd"/>
          </w:p>
        </w:tc>
        <w:tc>
          <w:tcPr>
            <w:tcW w:w="1512" w:type="dxa"/>
            <w:vAlign w:val="center"/>
          </w:tcPr>
          <w:p w14:paraId="3330CC62" w14:textId="77777777" w:rsidR="00530490" w:rsidRPr="009B30EE" w:rsidRDefault="00530490" w:rsidP="00530490">
            <w:pPr>
              <w:ind w:left="66"/>
              <w:rPr>
                <w:rFonts w:ascii="AiPaiNutaaq" w:hAnsi="AiPaiNutaaq"/>
                <w:sz w:val="22"/>
                <w:szCs w:val="22"/>
                <w:lang w:val="en-CA"/>
              </w:rPr>
            </w:pP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t>$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58" w:name="Text24"/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instrText xml:space="preserve"> FORMTEXT </w:instrTex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separate"/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noProof/>
                <w:sz w:val="22"/>
                <w:szCs w:val="22"/>
                <w:lang w:val="en-CA"/>
              </w:rPr>
              <w:t> </w:t>
            </w:r>
            <w:r w:rsidRPr="009B30EE">
              <w:rPr>
                <w:rFonts w:ascii="AiPaiNutaaq" w:hAnsi="AiPaiNutaaq"/>
                <w:sz w:val="22"/>
                <w:szCs w:val="22"/>
                <w:lang w:val="en-CA"/>
              </w:rPr>
              <w:fldChar w:fldCharType="end"/>
            </w:r>
            <w:bookmarkEnd w:id="58"/>
          </w:p>
        </w:tc>
      </w:tr>
    </w:tbl>
    <w:p w14:paraId="75C298D5" w14:textId="77777777" w:rsidR="00DB7E5A" w:rsidRPr="009B30EE" w:rsidRDefault="00DB7E5A" w:rsidP="00FD7C45">
      <w:pPr>
        <w:jc w:val="center"/>
        <w:rPr>
          <w:rFonts w:ascii="AiPaiNutaaq" w:hAnsi="AiPaiNutaaq"/>
          <w:b/>
          <w:caps/>
          <w:snapToGrid w:val="0"/>
          <w:sz w:val="16"/>
          <w:szCs w:val="16"/>
          <w:lang w:val="en-CA"/>
        </w:rPr>
      </w:pPr>
    </w:p>
    <w:p w14:paraId="456E1FAF" w14:textId="4B63331D" w:rsidR="00E516E4" w:rsidRPr="00D30C8E" w:rsidRDefault="0043555C" w:rsidP="00D30C8E">
      <w:pPr>
        <w:jc w:val="center"/>
        <w:rPr>
          <w:rFonts w:ascii="AiPaiNutaaq" w:hAnsi="AiPaiNutaaq"/>
          <w:b/>
          <w:bCs/>
          <w:i/>
          <w:iCs/>
          <w:sz w:val="28"/>
          <w:szCs w:val="28"/>
          <w:lang w:val="en-CA"/>
        </w:rPr>
      </w:pPr>
      <w:proofErr w:type="spellStart"/>
      <w:r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ᐃᓚᖓ</w:t>
      </w:r>
      <w:proofErr w:type="spellEnd"/>
      <w:r w:rsidR="00A95735"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</w:t>
      </w:r>
      <w:r w:rsid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5</w:t>
      </w:r>
      <w:r w:rsidR="00A95735"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– </w:t>
      </w:r>
      <w:proofErr w:type="spellStart"/>
      <w:r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ᐊᑎᓕᐅᕐᑕᐅᓯᒪᔪᑦ</w:t>
      </w:r>
      <w:proofErr w:type="spellEnd"/>
      <w:r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</w:t>
      </w:r>
      <w:proofErr w:type="spellStart"/>
      <w:r w:rsidRPr="00D30C8E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ᐱᒍᓐᓇᓯᑎᑕᐅᓂᕐᓗ</w:t>
      </w:r>
      <w:proofErr w:type="spellEnd"/>
    </w:p>
    <w:p w14:paraId="2CC2639A" w14:textId="77777777" w:rsidR="00E516E4" w:rsidRPr="009B30EE" w:rsidRDefault="00E516E4" w:rsidP="00E516E4">
      <w:pPr>
        <w:rPr>
          <w:rFonts w:ascii="AiPaiNutaaq" w:hAnsi="AiPaiNutaaq"/>
          <w:sz w:val="16"/>
          <w:szCs w:val="16"/>
          <w:lang w:val="en-CA"/>
        </w:rPr>
      </w:pPr>
    </w:p>
    <w:tbl>
      <w:tblPr>
        <w:tblW w:w="10219" w:type="dxa"/>
        <w:tblLook w:val="01E0" w:firstRow="1" w:lastRow="1" w:firstColumn="1" w:lastColumn="1" w:noHBand="0" w:noVBand="0"/>
      </w:tblPr>
      <w:tblGrid>
        <w:gridCol w:w="1285"/>
        <w:gridCol w:w="4502"/>
        <w:gridCol w:w="949"/>
        <w:gridCol w:w="3483"/>
      </w:tblGrid>
      <w:tr w:rsidR="00F73B42" w:rsidRPr="0046207F" w14:paraId="4FB574DB" w14:textId="77777777" w:rsidTr="00C221FD">
        <w:tc>
          <w:tcPr>
            <w:tcW w:w="10219" w:type="dxa"/>
            <w:gridSpan w:val="4"/>
          </w:tcPr>
          <w:p w14:paraId="3873DB6B" w14:textId="77777777" w:rsidR="00F73B42" w:rsidRPr="0046207F" w:rsidRDefault="00201F29" w:rsidP="0046207F">
            <w:pPr>
              <w:rPr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46207F">
              <w:rPr>
                <w:rFonts w:ascii="Gadugi" w:hAnsi="Gadugi" w:cs="Gadugi"/>
                <w:b/>
                <w:bCs/>
                <w:sz w:val="22"/>
                <w:szCs w:val="22"/>
                <w:lang w:val="en-CA"/>
              </w:rPr>
              <w:t>ᑕᑕᕐᓭᔫᑉ</w:t>
            </w:r>
            <w:proofErr w:type="spellEnd"/>
            <w:r w:rsidRPr="0046207F">
              <w:rPr>
                <w:b/>
                <w:bCs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46207F">
              <w:rPr>
                <w:rFonts w:ascii="Gadugi" w:hAnsi="Gadugi" w:cs="Gadugi"/>
                <w:b/>
                <w:bCs/>
                <w:sz w:val="22"/>
                <w:szCs w:val="22"/>
                <w:lang w:val="en-CA"/>
              </w:rPr>
              <w:t>ᑭᓇᐅᓂᖓ</w:t>
            </w:r>
            <w:proofErr w:type="spellEnd"/>
          </w:p>
        </w:tc>
      </w:tr>
      <w:tr w:rsidR="007523DE" w:rsidRPr="0046207F" w14:paraId="7115CCBE" w14:textId="77777777" w:rsidTr="00C221FD">
        <w:tc>
          <w:tcPr>
            <w:tcW w:w="1286" w:type="dxa"/>
          </w:tcPr>
          <w:p w14:paraId="7F50DF5B" w14:textId="77777777" w:rsidR="007523DE" w:rsidRPr="0046207F" w:rsidRDefault="00201F29" w:rsidP="0046207F">
            <w:pPr>
              <w:rPr>
                <w:sz w:val="22"/>
                <w:szCs w:val="22"/>
                <w:lang w:val="en-CA"/>
              </w:rPr>
            </w:pPr>
            <w:proofErr w:type="spellStart"/>
            <w:r w:rsidRPr="0046207F">
              <w:rPr>
                <w:rFonts w:ascii="Gadugi" w:hAnsi="Gadugi" w:cs="Gadugi"/>
                <w:sz w:val="22"/>
                <w:szCs w:val="22"/>
                <w:lang w:val="en-CA"/>
              </w:rPr>
              <w:t>ᐊᑎᖓ</w:t>
            </w:r>
            <w:proofErr w:type="spellEnd"/>
            <w:r w:rsidR="007523DE" w:rsidRPr="0046207F">
              <w:rPr>
                <w:sz w:val="22"/>
                <w:szCs w:val="22"/>
                <w:lang w:val="en-CA"/>
              </w:rPr>
              <w:t xml:space="preserve"> :</w:t>
            </w:r>
          </w:p>
        </w:tc>
        <w:tc>
          <w:tcPr>
            <w:tcW w:w="8933" w:type="dxa"/>
            <w:gridSpan w:val="3"/>
            <w:tcBorders>
              <w:bottom w:val="single" w:sz="4" w:space="0" w:color="auto"/>
            </w:tcBorders>
          </w:tcPr>
          <w:p w14:paraId="5C95922E" w14:textId="77777777" w:rsidR="007523DE" w:rsidRPr="0046207F" w:rsidRDefault="00E9287D" w:rsidP="0046207F">
            <w:pPr>
              <w:rPr>
                <w:sz w:val="22"/>
                <w:szCs w:val="22"/>
                <w:lang w:val="en-CA"/>
              </w:rPr>
            </w:pPr>
            <w:r w:rsidRPr="0046207F">
              <w:rPr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6207F">
              <w:rPr>
                <w:sz w:val="22"/>
                <w:szCs w:val="22"/>
                <w:lang w:val="en-CA"/>
              </w:rPr>
              <w:instrText xml:space="preserve"> FORMTEXT </w:instrText>
            </w:r>
            <w:r w:rsidRPr="0046207F">
              <w:rPr>
                <w:sz w:val="22"/>
                <w:szCs w:val="22"/>
                <w:lang w:val="en-CA"/>
              </w:rPr>
            </w:r>
            <w:r w:rsidRPr="0046207F">
              <w:rPr>
                <w:sz w:val="22"/>
                <w:szCs w:val="22"/>
                <w:lang w:val="en-CA"/>
              </w:rPr>
              <w:fldChar w:fldCharType="separate"/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fldChar w:fldCharType="end"/>
            </w:r>
          </w:p>
        </w:tc>
      </w:tr>
      <w:tr w:rsidR="007523DE" w:rsidRPr="0046207F" w14:paraId="31369987" w14:textId="77777777" w:rsidTr="00C221FD">
        <w:tc>
          <w:tcPr>
            <w:tcW w:w="1286" w:type="dxa"/>
          </w:tcPr>
          <w:p w14:paraId="6C5C93A6" w14:textId="77777777" w:rsidR="007523DE" w:rsidRPr="0046207F" w:rsidRDefault="00201F29" w:rsidP="0046207F">
            <w:pPr>
              <w:rPr>
                <w:sz w:val="22"/>
                <w:szCs w:val="22"/>
                <w:lang w:val="en-CA"/>
              </w:rPr>
            </w:pPr>
            <w:proofErr w:type="spellStart"/>
            <w:r w:rsidRPr="0046207F">
              <w:rPr>
                <w:rFonts w:ascii="Gadugi" w:hAnsi="Gadugi" w:cs="Gadugi"/>
                <w:sz w:val="22"/>
                <w:szCs w:val="22"/>
                <w:lang w:val="en-CA"/>
              </w:rPr>
              <w:t>ᐱᓇᓱᒐᖓ</w:t>
            </w:r>
            <w:proofErr w:type="spellEnd"/>
            <w:r w:rsidR="007523DE" w:rsidRPr="0046207F">
              <w:rPr>
                <w:sz w:val="22"/>
                <w:szCs w:val="22"/>
                <w:lang w:val="en-CA"/>
              </w:rPr>
              <w:t xml:space="preserve"> :</w:t>
            </w:r>
          </w:p>
        </w:tc>
        <w:tc>
          <w:tcPr>
            <w:tcW w:w="89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99469C" w14:textId="77777777" w:rsidR="007523DE" w:rsidRPr="0046207F" w:rsidRDefault="007523DE" w:rsidP="0046207F">
            <w:pPr>
              <w:rPr>
                <w:sz w:val="22"/>
                <w:szCs w:val="22"/>
                <w:lang w:val="en-CA"/>
              </w:rPr>
            </w:pPr>
            <w:r w:rsidRPr="0046207F">
              <w:rPr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6207F">
              <w:rPr>
                <w:sz w:val="22"/>
                <w:szCs w:val="22"/>
                <w:lang w:val="en-CA"/>
              </w:rPr>
              <w:instrText xml:space="preserve"> FORMTEXT </w:instrText>
            </w:r>
            <w:r w:rsidRPr="0046207F">
              <w:rPr>
                <w:sz w:val="22"/>
                <w:szCs w:val="22"/>
                <w:lang w:val="en-CA"/>
              </w:rPr>
            </w:r>
            <w:r w:rsidRPr="0046207F">
              <w:rPr>
                <w:sz w:val="22"/>
                <w:szCs w:val="22"/>
                <w:lang w:val="en-CA"/>
              </w:rPr>
              <w:fldChar w:fldCharType="separate"/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fldChar w:fldCharType="end"/>
            </w:r>
          </w:p>
        </w:tc>
      </w:tr>
      <w:tr w:rsidR="00F73B42" w:rsidRPr="0046207F" w14:paraId="4CDBE511" w14:textId="77777777" w:rsidTr="00C221FD">
        <w:tc>
          <w:tcPr>
            <w:tcW w:w="1286" w:type="dxa"/>
          </w:tcPr>
          <w:p w14:paraId="16AC9521" w14:textId="77777777" w:rsidR="00F73B42" w:rsidRPr="0046207F" w:rsidRDefault="00201F29" w:rsidP="0046207F">
            <w:pPr>
              <w:rPr>
                <w:sz w:val="22"/>
                <w:szCs w:val="22"/>
                <w:lang w:val="en-CA"/>
              </w:rPr>
            </w:pPr>
            <w:proofErr w:type="spellStart"/>
            <w:r w:rsidRPr="0046207F">
              <w:rPr>
                <w:rFonts w:ascii="Gadugi" w:hAnsi="Gadugi" w:cs="Gadugi"/>
                <w:sz w:val="22"/>
                <w:szCs w:val="22"/>
                <w:lang w:val="en-CA"/>
              </w:rPr>
              <w:t>ᐊᑎᓕᐅᕐᕕᒃ</w:t>
            </w:r>
            <w:proofErr w:type="spellEnd"/>
            <w:r w:rsidR="007523DE" w:rsidRPr="0046207F">
              <w:rPr>
                <w:sz w:val="22"/>
                <w:szCs w:val="22"/>
                <w:lang w:val="en-CA"/>
              </w:rPr>
              <w:t>: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14:paraId="75E1D898" w14:textId="77777777" w:rsidR="00F73B42" w:rsidRPr="0046207F" w:rsidRDefault="007523DE" w:rsidP="0046207F">
            <w:pPr>
              <w:rPr>
                <w:sz w:val="22"/>
                <w:szCs w:val="22"/>
                <w:lang w:val="en-CA"/>
              </w:rPr>
            </w:pPr>
            <w:r w:rsidRPr="0046207F">
              <w:rPr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6207F">
              <w:rPr>
                <w:sz w:val="22"/>
                <w:szCs w:val="22"/>
                <w:lang w:val="en-CA"/>
              </w:rPr>
              <w:instrText xml:space="preserve"> FORMTEXT </w:instrText>
            </w:r>
            <w:r w:rsidRPr="0046207F">
              <w:rPr>
                <w:sz w:val="22"/>
                <w:szCs w:val="22"/>
                <w:lang w:val="en-CA"/>
              </w:rPr>
            </w:r>
            <w:r w:rsidRPr="0046207F">
              <w:rPr>
                <w:sz w:val="22"/>
                <w:szCs w:val="22"/>
                <w:lang w:val="en-CA"/>
              </w:rPr>
              <w:fldChar w:fldCharType="separate"/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43F359A" w14:textId="77777777" w:rsidR="00F73B42" w:rsidRPr="0046207F" w:rsidRDefault="00201F29" w:rsidP="0046207F">
            <w:pPr>
              <w:rPr>
                <w:sz w:val="22"/>
                <w:szCs w:val="22"/>
                <w:lang w:val="en-CA"/>
              </w:rPr>
            </w:pPr>
            <w:proofErr w:type="spellStart"/>
            <w:r w:rsidRPr="0046207F">
              <w:rPr>
                <w:rFonts w:ascii="Gadugi" w:hAnsi="Gadugi" w:cs="Gadugi"/>
                <w:sz w:val="22"/>
                <w:szCs w:val="22"/>
                <w:lang w:val="en-CA"/>
              </w:rPr>
              <w:t>ᐅᓪᓗᖓ</w:t>
            </w:r>
            <w:proofErr w:type="spellEnd"/>
            <w:r w:rsidR="007523DE" w:rsidRPr="0046207F">
              <w:rPr>
                <w:sz w:val="22"/>
                <w:szCs w:val="22"/>
                <w:lang w:val="en-CA"/>
              </w:rPr>
              <w:t>:</w:t>
            </w:r>
          </w:p>
        </w:tc>
        <w:tc>
          <w:tcPr>
            <w:tcW w:w="3541" w:type="dxa"/>
            <w:tcBorders>
              <w:top w:val="single" w:sz="4" w:space="0" w:color="auto"/>
              <w:bottom w:val="single" w:sz="4" w:space="0" w:color="auto"/>
            </w:tcBorders>
          </w:tcPr>
          <w:p w14:paraId="37F854D9" w14:textId="77777777" w:rsidR="00F73B42" w:rsidRPr="0046207F" w:rsidRDefault="007523DE" w:rsidP="0046207F">
            <w:pPr>
              <w:rPr>
                <w:sz w:val="22"/>
                <w:szCs w:val="22"/>
                <w:lang w:val="en-CA"/>
              </w:rPr>
            </w:pPr>
            <w:r w:rsidRPr="0046207F">
              <w:rPr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6207F">
              <w:rPr>
                <w:sz w:val="22"/>
                <w:szCs w:val="22"/>
                <w:lang w:val="en-CA"/>
              </w:rPr>
              <w:instrText xml:space="preserve"> FORMTEXT </w:instrText>
            </w:r>
            <w:r w:rsidRPr="0046207F">
              <w:rPr>
                <w:sz w:val="22"/>
                <w:szCs w:val="22"/>
                <w:lang w:val="en-CA"/>
              </w:rPr>
            </w:r>
            <w:r w:rsidRPr="0046207F">
              <w:rPr>
                <w:sz w:val="22"/>
                <w:szCs w:val="22"/>
                <w:lang w:val="en-CA"/>
              </w:rPr>
              <w:fldChar w:fldCharType="separate"/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noProof/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fldChar w:fldCharType="end"/>
            </w:r>
          </w:p>
        </w:tc>
      </w:tr>
      <w:tr w:rsidR="00E85328" w:rsidRPr="0046207F" w14:paraId="47F3BE6C" w14:textId="77777777" w:rsidTr="00E85328">
        <w:tc>
          <w:tcPr>
            <w:tcW w:w="10219" w:type="dxa"/>
            <w:gridSpan w:val="4"/>
          </w:tcPr>
          <w:p w14:paraId="2AEFAE05" w14:textId="77777777" w:rsidR="00E85328" w:rsidRPr="0046207F" w:rsidRDefault="00E85328" w:rsidP="0046207F">
            <w:pPr>
              <w:rPr>
                <w:sz w:val="22"/>
                <w:szCs w:val="22"/>
                <w:lang w:val="en-CA"/>
              </w:rPr>
            </w:pPr>
          </w:p>
        </w:tc>
      </w:tr>
      <w:tr w:rsidR="007523DE" w:rsidRPr="0046207F" w14:paraId="77A67CED" w14:textId="77777777" w:rsidTr="00E85328">
        <w:tc>
          <w:tcPr>
            <w:tcW w:w="10219" w:type="dxa"/>
            <w:gridSpan w:val="4"/>
          </w:tcPr>
          <w:p w14:paraId="6CDD0F72" w14:textId="77777777" w:rsidR="007523DE" w:rsidRPr="0046207F" w:rsidRDefault="00201F29" w:rsidP="0046207F">
            <w:pPr>
              <w:rPr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46207F">
              <w:rPr>
                <w:rFonts w:ascii="Gadugi" w:hAnsi="Gadugi" w:cs="Gadugi"/>
                <w:b/>
                <w:bCs/>
                <w:sz w:val="22"/>
                <w:szCs w:val="22"/>
                <w:lang w:val="en-CA"/>
              </w:rPr>
              <w:t>ᑲᒪᔨᐅᑉ</w:t>
            </w:r>
            <w:proofErr w:type="spellEnd"/>
            <w:r w:rsidRPr="0046207F">
              <w:rPr>
                <w:b/>
                <w:bCs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46207F">
              <w:rPr>
                <w:rFonts w:ascii="Gadugi" w:hAnsi="Gadugi" w:cs="Gadugi"/>
                <w:b/>
                <w:bCs/>
                <w:sz w:val="22"/>
                <w:szCs w:val="22"/>
                <w:lang w:val="en-CA"/>
              </w:rPr>
              <w:t>ᐊᖏᕈᑎᖓ</w:t>
            </w:r>
            <w:proofErr w:type="spellEnd"/>
          </w:p>
        </w:tc>
      </w:tr>
      <w:tr w:rsidR="007523DE" w:rsidRPr="0046207F" w14:paraId="352BC0D1" w14:textId="77777777" w:rsidTr="00C221FD">
        <w:tc>
          <w:tcPr>
            <w:tcW w:w="1286" w:type="dxa"/>
          </w:tcPr>
          <w:p w14:paraId="49137B52" w14:textId="77777777" w:rsidR="007523DE" w:rsidRPr="0046207F" w:rsidRDefault="00201F29" w:rsidP="0046207F">
            <w:pPr>
              <w:rPr>
                <w:sz w:val="22"/>
                <w:szCs w:val="22"/>
                <w:lang w:val="en-CA"/>
              </w:rPr>
            </w:pPr>
            <w:proofErr w:type="spellStart"/>
            <w:r w:rsidRPr="0046207F">
              <w:rPr>
                <w:rFonts w:ascii="Gadugi" w:hAnsi="Gadugi" w:cs="Gadugi"/>
                <w:sz w:val="22"/>
                <w:szCs w:val="22"/>
                <w:lang w:val="en-CA"/>
              </w:rPr>
              <w:t>ᐊᑎᖓ</w:t>
            </w:r>
            <w:proofErr w:type="spellEnd"/>
            <w:r w:rsidR="007523DE" w:rsidRPr="0046207F">
              <w:rPr>
                <w:sz w:val="22"/>
                <w:szCs w:val="22"/>
                <w:lang w:val="en-CA"/>
              </w:rPr>
              <w:t>:</w:t>
            </w:r>
          </w:p>
        </w:tc>
        <w:tc>
          <w:tcPr>
            <w:tcW w:w="8933" w:type="dxa"/>
            <w:gridSpan w:val="3"/>
            <w:tcBorders>
              <w:bottom w:val="single" w:sz="4" w:space="0" w:color="auto"/>
            </w:tcBorders>
          </w:tcPr>
          <w:p w14:paraId="0B6ECFEF" w14:textId="77777777" w:rsidR="007523DE" w:rsidRPr="0046207F" w:rsidRDefault="007523DE" w:rsidP="0046207F">
            <w:pPr>
              <w:rPr>
                <w:sz w:val="22"/>
                <w:szCs w:val="22"/>
                <w:lang w:val="en-CA"/>
              </w:rPr>
            </w:pPr>
            <w:r w:rsidRPr="0046207F">
              <w:rPr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6207F">
              <w:rPr>
                <w:sz w:val="22"/>
                <w:szCs w:val="22"/>
                <w:lang w:val="en-CA"/>
              </w:rPr>
              <w:instrText xml:space="preserve"> FORMTEXT </w:instrText>
            </w:r>
            <w:r w:rsidRPr="0046207F">
              <w:rPr>
                <w:sz w:val="22"/>
                <w:szCs w:val="22"/>
                <w:lang w:val="en-CA"/>
              </w:rPr>
            </w:r>
            <w:r w:rsidRPr="0046207F">
              <w:rPr>
                <w:sz w:val="22"/>
                <w:szCs w:val="22"/>
                <w:lang w:val="en-CA"/>
              </w:rPr>
              <w:fldChar w:fldCharType="separate"/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fldChar w:fldCharType="end"/>
            </w:r>
          </w:p>
        </w:tc>
      </w:tr>
      <w:tr w:rsidR="00C221FD" w:rsidRPr="0046207F" w14:paraId="5A8EC1DB" w14:textId="77777777" w:rsidTr="009B30EE">
        <w:tc>
          <w:tcPr>
            <w:tcW w:w="1286" w:type="dxa"/>
          </w:tcPr>
          <w:p w14:paraId="6A90E638" w14:textId="77777777" w:rsidR="00C221FD" w:rsidRPr="0046207F" w:rsidRDefault="00201F29" w:rsidP="0046207F">
            <w:pPr>
              <w:rPr>
                <w:sz w:val="22"/>
                <w:szCs w:val="22"/>
                <w:lang w:val="en-CA"/>
              </w:rPr>
            </w:pPr>
            <w:proofErr w:type="spellStart"/>
            <w:r w:rsidRPr="0046207F">
              <w:rPr>
                <w:rFonts w:ascii="Gadugi" w:hAnsi="Gadugi" w:cs="Gadugi"/>
                <w:sz w:val="22"/>
                <w:szCs w:val="22"/>
                <w:lang w:val="en-CA"/>
              </w:rPr>
              <w:t>ᐱᓇᓱᒐᖓ</w:t>
            </w:r>
            <w:proofErr w:type="spellEnd"/>
            <w:r w:rsidR="00C221FD" w:rsidRPr="0046207F">
              <w:rPr>
                <w:sz w:val="22"/>
                <w:szCs w:val="22"/>
                <w:lang w:val="en-CA"/>
              </w:rPr>
              <w:t xml:space="preserve">: </w:t>
            </w:r>
          </w:p>
        </w:tc>
        <w:tc>
          <w:tcPr>
            <w:tcW w:w="8933" w:type="dxa"/>
            <w:gridSpan w:val="3"/>
            <w:tcBorders>
              <w:bottom w:val="single" w:sz="4" w:space="0" w:color="auto"/>
            </w:tcBorders>
          </w:tcPr>
          <w:p w14:paraId="53DCD972" w14:textId="77777777" w:rsidR="00C221FD" w:rsidRPr="0046207F" w:rsidRDefault="00C221FD" w:rsidP="0046207F">
            <w:pPr>
              <w:rPr>
                <w:sz w:val="22"/>
                <w:szCs w:val="22"/>
                <w:lang w:val="en-CA"/>
              </w:rPr>
            </w:pPr>
            <w:r w:rsidRPr="0046207F">
              <w:rPr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6207F">
              <w:rPr>
                <w:sz w:val="22"/>
                <w:szCs w:val="22"/>
                <w:lang w:val="en-CA"/>
              </w:rPr>
              <w:instrText xml:space="preserve"> FORMTEXT </w:instrText>
            </w:r>
            <w:r w:rsidRPr="0046207F">
              <w:rPr>
                <w:sz w:val="22"/>
                <w:szCs w:val="22"/>
                <w:lang w:val="en-CA"/>
              </w:rPr>
            </w:r>
            <w:r w:rsidRPr="0046207F">
              <w:rPr>
                <w:sz w:val="22"/>
                <w:szCs w:val="22"/>
                <w:lang w:val="en-CA"/>
              </w:rPr>
              <w:fldChar w:fldCharType="separate"/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fldChar w:fldCharType="end"/>
            </w:r>
          </w:p>
        </w:tc>
      </w:tr>
      <w:tr w:rsidR="007523DE" w:rsidRPr="0046207F" w14:paraId="640D042C" w14:textId="77777777" w:rsidTr="00C221FD">
        <w:tc>
          <w:tcPr>
            <w:tcW w:w="1286" w:type="dxa"/>
          </w:tcPr>
          <w:p w14:paraId="31AFC76D" w14:textId="77777777" w:rsidR="007523DE" w:rsidRPr="0046207F" w:rsidRDefault="00201F29" w:rsidP="0046207F">
            <w:pPr>
              <w:rPr>
                <w:sz w:val="22"/>
                <w:szCs w:val="22"/>
                <w:lang w:val="en-CA"/>
              </w:rPr>
            </w:pPr>
            <w:proofErr w:type="spellStart"/>
            <w:r w:rsidRPr="0046207F">
              <w:rPr>
                <w:rFonts w:ascii="Gadugi" w:hAnsi="Gadugi" w:cs="Gadugi"/>
                <w:sz w:val="22"/>
                <w:szCs w:val="22"/>
                <w:lang w:val="en-CA"/>
              </w:rPr>
              <w:t>ᐊᑎᓕᐅᕐᕕᒃ</w:t>
            </w:r>
            <w:proofErr w:type="spellEnd"/>
            <w:r w:rsidR="007523DE" w:rsidRPr="0046207F">
              <w:rPr>
                <w:sz w:val="22"/>
                <w:szCs w:val="22"/>
                <w:lang w:val="en-CA"/>
              </w:rPr>
              <w:t>: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14:paraId="3F826468" w14:textId="77777777" w:rsidR="007523DE" w:rsidRPr="0046207F" w:rsidRDefault="007523DE" w:rsidP="0046207F">
            <w:pPr>
              <w:rPr>
                <w:sz w:val="22"/>
                <w:szCs w:val="22"/>
                <w:lang w:val="en-CA"/>
              </w:rPr>
            </w:pPr>
            <w:r w:rsidRPr="0046207F">
              <w:rPr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6207F">
              <w:rPr>
                <w:sz w:val="22"/>
                <w:szCs w:val="22"/>
                <w:lang w:val="en-CA"/>
              </w:rPr>
              <w:instrText xml:space="preserve"> FORMTEXT </w:instrText>
            </w:r>
            <w:r w:rsidRPr="0046207F">
              <w:rPr>
                <w:sz w:val="22"/>
                <w:szCs w:val="22"/>
                <w:lang w:val="en-CA"/>
              </w:rPr>
            </w:r>
            <w:r w:rsidRPr="0046207F">
              <w:rPr>
                <w:sz w:val="22"/>
                <w:szCs w:val="22"/>
                <w:lang w:val="en-CA"/>
              </w:rPr>
              <w:fldChar w:fldCharType="separate"/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810" w:type="dxa"/>
          </w:tcPr>
          <w:p w14:paraId="0852D263" w14:textId="77777777" w:rsidR="007523DE" w:rsidRPr="0046207F" w:rsidRDefault="00201F29" w:rsidP="0046207F">
            <w:pPr>
              <w:rPr>
                <w:sz w:val="22"/>
                <w:szCs w:val="22"/>
                <w:lang w:val="en-CA"/>
              </w:rPr>
            </w:pPr>
            <w:proofErr w:type="spellStart"/>
            <w:r w:rsidRPr="0046207F">
              <w:rPr>
                <w:rFonts w:ascii="Gadugi" w:hAnsi="Gadugi" w:cs="Gadugi"/>
                <w:sz w:val="22"/>
                <w:szCs w:val="22"/>
                <w:lang w:val="en-CA"/>
              </w:rPr>
              <w:t>ᐅᓪᓗᖓ</w:t>
            </w:r>
            <w:proofErr w:type="spellEnd"/>
            <w:r w:rsidR="007523DE" w:rsidRPr="0046207F">
              <w:rPr>
                <w:sz w:val="22"/>
                <w:szCs w:val="22"/>
                <w:lang w:val="en-CA"/>
              </w:rPr>
              <w:t>: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14:paraId="6C5DC2F4" w14:textId="77777777" w:rsidR="007523DE" w:rsidRPr="0046207F" w:rsidRDefault="007523DE" w:rsidP="0046207F">
            <w:pPr>
              <w:rPr>
                <w:sz w:val="22"/>
                <w:szCs w:val="22"/>
                <w:lang w:val="en-CA"/>
              </w:rPr>
            </w:pPr>
            <w:r w:rsidRPr="0046207F">
              <w:rPr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6207F">
              <w:rPr>
                <w:sz w:val="22"/>
                <w:szCs w:val="22"/>
                <w:lang w:val="en-CA"/>
              </w:rPr>
              <w:instrText xml:space="preserve"> FORMTEXT </w:instrText>
            </w:r>
            <w:r w:rsidRPr="0046207F">
              <w:rPr>
                <w:sz w:val="22"/>
                <w:szCs w:val="22"/>
                <w:lang w:val="en-CA"/>
              </w:rPr>
            </w:r>
            <w:r w:rsidRPr="0046207F">
              <w:rPr>
                <w:sz w:val="22"/>
                <w:szCs w:val="22"/>
                <w:lang w:val="en-CA"/>
              </w:rPr>
              <w:fldChar w:fldCharType="separate"/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t> </w:t>
            </w:r>
            <w:r w:rsidRPr="0046207F">
              <w:rPr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6265FDCC" w14:textId="77777777" w:rsidR="00E516E4" w:rsidRPr="009B30EE" w:rsidRDefault="00E516E4" w:rsidP="00E516E4">
      <w:pPr>
        <w:rPr>
          <w:rFonts w:ascii="AiPaiNutaaq" w:hAnsi="AiPaiNutaaq"/>
          <w:sz w:val="16"/>
          <w:szCs w:val="16"/>
          <w:lang w:val="en-CA"/>
        </w:rPr>
      </w:pPr>
    </w:p>
    <w:p w14:paraId="7DC677F0" w14:textId="77777777" w:rsidR="005D4A1A" w:rsidRPr="000F1A4B" w:rsidRDefault="00E076AD" w:rsidP="005D4A1A">
      <w:pPr>
        <w:jc w:val="center"/>
        <w:rPr>
          <w:rFonts w:ascii="AiPaiNutaaq" w:hAnsi="AiPaiNutaaq"/>
          <w:b/>
          <w:bCs/>
          <w:i/>
          <w:iCs/>
          <w:sz w:val="28"/>
          <w:szCs w:val="28"/>
          <w:lang w:val="en-CA"/>
        </w:rPr>
      </w:pPr>
      <w:r w:rsidRPr="009B30EE">
        <w:rPr>
          <w:rFonts w:ascii="AiPaiNutaaq" w:hAnsi="AiPaiNutaaq"/>
          <w:sz w:val="21"/>
          <w:szCs w:val="21"/>
          <w:lang w:val="en-CA"/>
        </w:rPr>
        <w:br w:type="page"/>
      </w:r>
      <w:proofErr w:type="spellStart"/>
      <w:r w:rsidR="00DB079C" w:rsidRPr="000F1A4B">
        <w:rPr>
          <w:rFonts w:ascii="AiPaiNutaaq" w:hAnsi="AiPaiNutaaq"/>
          <w:b/>
          <w:bCs/>
          <w:i/>
          <w:iCs/>
          <w:sz w:val="28"/>
          <w:szCs w:val="28"/>
          <w:lang w:val="en-CA"/>
        </w:rPr>
        <w:lastRenderedPageBreak/>
        <w:t>ᐃᓚᒋᐊᕆᒍᑎ</w:t>
      </w:r>
      <w:proofErr w:type="spellEnd"/>
      <w:r w:rsidR="005D4A1A" w:rsidRPr="000F1A4B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1 – </w:t>
      </w:r>
      <w:proofErr w:type="spellStart"/>
      <w:r w:rsidR="00DB079C" w:rsidRPr="000F1A4B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ᑮᓇᐅᔭᕐᑑᑏᑦ</w:t>
      </w:r>
      <w:proofErr w:type="spellEnd"/>
      <w:r w:rsidR="00DB079C" w:rsidRPr="000F1A4B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 xml:space="preserve"> </w:t>
      </w:r>
      <w:proofErr w:type="spellStart"/>
      <w:r w:rsidR="001E7FDB" w:rsidRPr="000F1A4B">
        <w:rPr>
          <w:rFonts w:ascii="AiPaiNutaaq" w:hAnsi="AiPaiNutaaq"/>
          <w:b/>
          <w:bCs/>
          <w:i/>
          <w:iCs/>
          <w:sz w:val="28"/>
          <w:szCs w:val="28"/>
          <w:lang w:val="en-CA"/>
        </w:rPr>
        <w:t>ᓱᓇᐅᓂᖏᑦ</w:t>
      </w:r>
      <w:proofErr w:type="spellEnd"/>
    </w:p>
    <w:p w14:paraId="41F4238E" w14:textId="77777777" w:rsidR="005D4A1A" w:rsidRPr="00560A07" w:rsidRDefault="005D4A1A" w:rsidP="005D4A1A">
      <w:pPr>
        <w:rPr>
          <w:rFonts w:ascii="AiPaiNutaaq" w:hAnsi="AiPaiNutaaq" w:cs="Calibri"/>
          <w:b/>
          <w:sz w:val="14"/>
          <w:szCs w:val="14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8"/>
        <w:gridCol w:w="2394"/>
      </w:tblGrid>
      <w:tr w:rsidR="005D4A1A" w:rsidRPr="00A0568B" w14:paraId="00FCB94D" w14:textId="77777777" w:rsidTr="00F35A9E">
        <w:tc>
          <w:tcPr>
            <w:tcW w:w="7905" w:type="dxa"/>
            <w:shd w:val="clear" w:color="auto" w:fill="BDD6EE"/>
          </w:tcPr>
          <w:p w14:paraId="4E04D1AE" w14:textId="77777777" w:rsidR="005D4A1A" w:rsidRPr="00A0568B" w:rsidRDefault="00D51975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ᐱᓇᓱᑦᑐᓕᕆᕕᒃ</w:t>
            </w:r>
            <w:proofErr w:type="spellEnd"/>
            <w:r w:rsidR="005D4A1A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(</w:t>
            </w: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ᓄᓇᕕᒃ</w:t>
            </w:r>
            <w:proofErr w:type="spellEnd"/>
            <w:r w:rsidR="005D4A1A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)</w:t>
            </w:r>
          </w:p>
        </w:tc>
        <w:tc>
          <w:tcPr>
            <w:tcW w:w="2455" w:type="dxa"/>
            <w:shd w:val="clear" w:color="auto" w:fill="BDD6EE"/>
          </w:tcPr>
          <w:p w14:paraId="29ECEAE9" w14:textId="77777777" w:rsidR="005D4A1A" w:rsidRPr="00A0568B" w:rsidRDefault="00154043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ᖃᑦᓯᕌᕐᓂᖏᑦ</w:t>
            </w:r>
            <w:proofErr w:type="spellEnd"/>
            <w:r w:rsidR="005D4A1A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($)</w:t>
            </w:r>
          </w:p>
        </w:tc>
      </w:tr>
      <w:bookmarkStart w:id="59" w:name="_Hlk103264235"/>
      <w:tr w:rsidR="005D4A1A" w:rsidRPr="00A0568B" w14:paraId="79EAE3F2" w14:textId="77777777" w:rsidTr="00F35A9E">
        <w:tc>
          <w:tcPr>
            <w:tcW w:w="7905" w:type="dxa"/>
          </w:tcPr>
          <w:p w14:paraId="7A5D6B7A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6CF1237A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636CE85C" w14:textId="77777777" w:rsidTr="00F35A9E">
        <w:tc>
          <w:tcPr>
            <w:tcW w:w="7905" w:type="dxa"/>
          </w:tcPr>
          <w:p w14:paraId="4337B905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4BC1C344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6D33BDC4" w14:textId="77777777" w:rsidTr="00F35A9E">
        <w:tc>
          <w:tcPr>
            <w:tcW w:w="7905" w:type="dxa"/>
          </w:tcPr>
          <w:p w14:paraId="641AF766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7991E60F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bookmarkEnd w:id="59"/>
      <w:tr w:rsidR="005D4A1A" w:rsidRPr="00A0568B" w14:paraId="789696B5" w14:textId="77777777" w:rsidTr="00F35A9E">
        <w:tc>
          <w:tcPr>
            <w:tcW w:w="7905" w:type="dxa"/>
            <w:shd w:val="clear" w:color="auto" w:fill="FFF2CC"/>
          </w:tcPr>
          <w:p w14:paraId="7503ECD4" w14:textId="77777777" w:rsidR="005D4A1A" w:rsidRPr="00A0568B" w:rsidRDefault="00154043" w:rsidP="00F35A9E">
            <w:pPr>
              <w:jc w:val="right"/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ᐊᑭᖏᑦᑕ</w:t>
            </w:r>
            <w:proofErr w:type="spellEnd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ᑲᑎᓂᖏᑦ</w:t>
            </w:r>
            <w:proofErr w:type="spellEnd"/>
          </w:p>
        </w:tc>
        <w:tc>
          <w:tcPr>
            <w:tcW w:w="2455" w:type="dxa"/>
            <w:shd w:val="clear" w:color="auto" w:fill="FFF2CC"/>
          </w:tcPr>
          <w:p w14:paraId="32A17F1F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$</w:t>
            </w:r>
          </w:p>
        </w:tc>
      </w:tr>
    </w:tbl>
    <w:p w14:paraId="4420A4C6" w14:textId="77777777" w:rsidR="005D4A1A" w:rsidRPr="00560A07" w:rsidRDefault="005D4A1A" w:rsidP="005D4A1A">
      <w:pPr>
        <w:rPr>
          <w:rFonts w:ascii="AiPaiNutaaq" w:hAnsi="AiPaiNutaaq" w:cs="Calibri"/>
          <w:b/>
          <w:sz w:val="14"/>
          <w:szCs w:val="14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6"/>
        <w:gridCol w:w="2396"/>
      </w:tblGrid>
      <w:tr w:rsidR="005D4A1A" w:rsidRPr="00A0568B" w14:paraId="5BD40F9E" w14:textId="77777777" w:rsidTr="00F35A9E">
        <w:tc>
          <w:tcPr>
            <w:tcW w:w="7905" w:type="dxa"/>
            <w:shd w:val="clear" w:color="auto" w:fill="BDD6EE"/>
          </w:tcPr>
          <w:p w14:paraId="335E260F" w14:textId="77777777" w:rsidR="005D4A1A" w:rsidRPr="00A0568B" w:rsidRDefault="00EB71C1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ᖃᐅᔨᒋᐊᕐᕕᒃ</w:t>
            </w:r>
            <w:proofErr w:type="spellEnd"/>
            <w:r w:rsidR="005E244B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r w:rsidR="005D4A1A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(</w:t>
            </w: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ᖃᓪᓗᓈᓂ</w:t>
            </w:r>
            <w:proofErr w:type="spellEnd"/>
            <w:r w:rsidR="005D4A1A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)</w:t>
            </w:r>
          </w:p>
        </w:tc>
        <w:tc>
          <w:tcPr>
            <w:tcW w:w="2455" w:type="dxa"/>
            <w:shd w:val="clear" w:color="auto" w:fill="BDD6EE"/>
          </w:tcPr>
          <w:p w14:paraId="3DE6D707" w14:textId="77777777" w:rsidR="005D4A1A" w:rsidRPr="00A0568B" w:rsidRDefault="00154043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ᖃᑦᓯᕌᕐᓂᖏᑦ</w:t>
            </w:r>
            <w:proofErr w:type="spellEnd"/>
            <w:r w:rsidR="005E244B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r w:rsidR="005D4A1A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($)</w:t>
            </w:r>
          </w:p>
        </w:tc>
      </w:tr>
      <w:tr w:rsidR="005D4A1A" w:rsidRPr="00A0568B" w14:paraId="70CF591D" w14:textId="77777777" w:rsidTr="00F35A9E">
        <w:tc>
          <w:tcPr>
            <w:tcW w:w="7905" w:type="dxa"/>
          </w:tcPr>
          <w:p w14:paraId="716805B3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3EAF940C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1149781C" w14:textId="77777777" w:rsidTr="00F35A9E">
        <w:tc>
          <w:tcPr>
            <w:tcW w:w="7905" w:type="dxa"/>
          </w:tcPr>
          <w:p w14:paraId="5D9A95AF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0E6D4700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75A362BF" w14:textId="77777777" w:rsidTr="00F35A9E">
        <w:tc>
          <w:tcPr>
            <w:tcW w:w="7905" w:type="dxa"/>
          </w:tcPr>
          <w:p w14:paraId="4A918AFC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4C8DC3F5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224774C6" w14:textId="77777777" w:rsidTr="00F35A9E">
        <w:tc>
          <w:tcPr>
            <w:tcW w:w="7905" w:type="dxa"/>
            <w:shd w:val="clear" w:color="auto" w:fill="FFF2CC"/>
          </w:tcPr>
          <w:p w14:paraId="181023F0" w14:textId="77777777" w:rsidR="005D4A1A" w:rsidRPr="00A0568B" w:rsidRDefault="00EB71C1" w:rsidP="00F35A9E">
            <w:pPr>
              <w:jc w:val="right"/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ᐊᑭᖏᑦᑕ</w:t>
            </w:r>
            <w:proofErr w:type="spellEnd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ᑲᑎᓐᓂᖏᑦ</w:t>
            </w:r>
            <w:proofErr w:type="spellEnd"/>
          </w:p>
        </w:tc>
        <w:tc>
          <w:tcPr>
            <w:tcW w:w="2455" w:type="dxa"/>
            <w:shd w:val="clear" w:color="auto" w:fill="FFF2CC"/>
          </w:tcPr>
          <w:p w14:paraId="3E3F6D0E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$</w:t>
            </w:r>
          </w:p>
        </w:tc>
      </w:tr>
    </w:tbl>
    <w:p w14:paraId="2A579CBC" w14:textId="77777777" w:rsidR="005D4A1A" w:rsidRPr="00560A07" w:rsidRDefault="005D4A1A" w:rsidP="005D4A1A">
      <w:pPr>
        <w:rPr>
          <w:rFonts w:ascii="AiPaiNutaaq" w:hAnsi="AiPaiNutaaq" w:cs="Calibri"/>
          <w:b/>
          <w:sz w:val="14"/>
          <w:szCs w:val="14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5"/>
        <w:gridCol w:w="2397"/>
      </w:tblGrid>
      <w:tr w:rsidR="005D4A1A" w:rsidRPr="00A0568B" w14:paraId="1205F13F" w14:textId="77777777" w:rsidTr="00F35A9E">
        <w:tc>
          <w:tcPr>
            <w:tcW w:w="7903" w:type="dxa"/>
            <w:shd w:val="clear" w:color="auto" w:fill="BDD6EE"/>
          </w:tcPr>
          <w:p w14:paraId="7E2492BD" w14:textId="77777777" w:rsidR="005D4A1A" w:rsidRPr="00A0568B" w:rsidRDefault="0016666B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ᓂᖀᑦ</w:t>
            </w:r>
            <w:proofErr w:type="spellEnd"/>
          </w:p>
        </w:tc>
        <w:tc>
          <w:tcPr>
            <w:tcW w:w="2455" w:type="dxa"/>
            <w:shd w:val="clear" w:color="auto" w:fill="BDD6EE"/>
          </w:tcPr>
          <w:p w14:paraId="5C1E5093" w14:textId="77777777" w:rsidR="005D4A1A" w:rsidRPr="00A0568B" w:rsidRDefault="0016666B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ᖃᑦᓯᕌᕐᓂᖏᑦ</w:t>
            </w:r>
            <w:proofErr w:type="spellEnd"/>
            <w:r w:rsidR="005E244B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r w:rsidR="005D4A1A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($)</w:t>
            </w:r>
          </w:p>
        </w:tc>
      </w:tr>
      <w:tr w:rsidR="005D4A1A" w:rsidRPr="00A0568B" w14:paraId="12DBBC8E" w14:textId="77777777" w:rsidTr="00F35A9E">
        <w:tc>
          <w:tcPr>
            <w:tcW w:w="10358" w:type="dxa"/>
            <w:gridSpan w:val="2"/>
            <w:shd w:val="clear" w:color="auto" w:fill="FBE4D5"/>
          </w:tcPr>
          <w:p w14:paraId="0904A933" w14:textId="77777777" w:rsidR="005D4A1A" w:rsidRPr="00A0568B" w:rsidRDefault="0016666B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ᓂᕿᑐᐃᓐᓀᑦ</w:t>
            </w:r>
            <w:proofErr w:type="spellEnd"/>
          </w:p>
        </w:tc>
      </w:tr>
      <w:tr w:rsidR="005D4A1A" w:rsidRPr="00A0568B" w14:paraId="2029D368" w14:textId="77777777" w:rsidTr="00F35A9E">
        <w:tc>
          <w:tcPr>
            <w:tcW w:w="7903" w:type="dxa"/>
          </w:tcPr>
          <w:p w14:paraId="12DD61D0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51FE3450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27E1CC6B" w14:textId="77777777" w:rsidTr="00F35A9E">
        <w:tc>
          <w:tcPr>
            <w:tcW w:w="7903" w:type="dxa"/>
          </w:tcPr>
          <w:p w14:paraId="7F9FF74C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36DF197E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1D466B50" w14:textId="77777777" w:rsidTr="00F35A9E">
        <w:tc>
          <w:tcPr>
            <w:tcW w:w="7903" w:type="dxa"/>
          </w:tcPr>
          <w:p w14:paraId="1C6BEFF4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73E11743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1B66EEEE" w14:textId="77777777" w:rsidTr="00F35A9E">
        <w:tc>
          <w:tcPr>
            <w:tcW w:w="7903" w:type="dxa"/>
          </w:tcPr>
          <w:p w14:paraId="318FAD36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6FF4BF97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32EF189B" w14:textId="77777777" w:rsidTr="00F35A9E">
        <w:tc>
          <w:tcPr>
            <w:tcW w:w="7903" w:type="dxa"/>
          </w:tcPr>
          <w:p w14:paraId="56E8E9AA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40590A5B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4F84350F" w14:textId="77777777" w:rsidTr="00F35A9E">
        <w:tc>
          <w:tcPr>
            <w:tcW w:w="7903" w:type="dxa"/>
          </w:tcPr>
          <w:p w14:paraId="198FBA18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39E2DEA5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443283CB" w14:textId="77777777" w:rsidTr="00F35A9E">
        <w:tc>
          <w:tcPr>
            <w:tcW w:w="10358" w:type="dxa"/>
            <w:gridSpan w:val="2"/>
            <w:shd w:val="clear" w:color="auto" w:fill="FBE4D5"/>
          </w:tcPr>
          <w:p w14:paraId="1DF4677A" w14:textId="77777777" w:rsidR="005D4A1A" w:rsidRPr="00A0568B" w:rsidRDefault="0016666B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ᓂᐅᕕᕐᓂ</w:t>
            </w:r>
            <w:r w:rsidR="003D599B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ᐊ</w: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ᕕᒻᒥᐅᔦᑦ</w:t>
            </w:r>
            <w:proofErr w:type="spellEnd"/>
          </w:p>
        </w:tc>
      </w:tr>
      <w:tr w:rsidR="005D4A1A" w:rsidRPr="00A0568B" w14:paraId="51F9DC0E" w14:textId="77777777" w:rsidTr="00F35A9E">
        <w:tc>
          <w:tcPr>
            <w:tcW w:w="7903" w:type="dxa"/>
          </w:tcPr>
          <w:p w14:paraId="60F6DFBB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79F1F2BB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3EE5B7FC" w14:textId="77777777" w:rsidTr="00F35A9E">
        <w:tc>
          <w:tcPr>
            <w:tcW w:w="7903" w:type="dxa"/>
            <w:shd w:val="clear" w:color="auto" w:fill="FFFFFF"/>
          </w:tcPr>
          <w:p w14:paraId="797BE31E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20C4F488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5BCCA594" w14:textId="77777777" w:rsidTr="00F35A9E">
        <w:tc>
          <w:tcPr>
            <w:tcW w:w="7903" w:type="dxa"/>
            <w:shd w:val="clear" w:color="auto" w:fill="FFFFFF"/>
          </w:tcPr>
          <w:p w14:paraId="0DD00954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010299A3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58A280AD" w14:textId="77777777" w:rsidTr="00F35A9E">
        <w:tc>
          <w:tcPr>
            <w:tcW w:w="7903" w:type="dxa"/>
            <w:shd w:val="clear" w:color="auto" w:fill="FFFFFF"/>
          </w:tcPr>
          <w:p w14:paraId="54F914C7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729EFED1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5BA5C0B5" w14:textId="77777777" w:rsidTr="00F35A9E">
        <w:tc>
          <w:tcPr>
            <w:tcW w:w="7903" w:type="dxa"/>
            <w:shd w:val="clear" w:color="auto" w:fill="FFFFFF"/>
          </w:tcPr>
          <w:p w14:paraId="6D2F4449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495BA3BF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5F79E957" w14:textId="77777777" w:rsidTr="00F35A9E">
        <w:tc>
          <w:tcPr>
            <w:tcW w:w="7903" w:type="dxa"/>
            <w:shd w:val="clear" w:color="auto" w:fill="FFFFFF"/>
          </w:tcPr>
          <w:p w14:paraId="00DED64B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7FCFBC5B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2083330E" w14:textId="77777777" w:rsidTr="00F35A9E">
        <w:tc>
          <w:tcPr>
            <w:tcW w:w="7903" w:type="dxa"/>
            <w:shd w:val="clear" w:color="auto" w:fill="FFF2CC"/>
          </w:tcPr>
          <w:p w14:paraId="62F9A4C4" w14:textId="77777777" w:rsidR="005D4A1A" w:rsidRPr="00A0568B" w:rsidRDefault="0016666B" w:rsidP="00F35A9E">
            <w:pPr>
              <w:jc w:val="right"/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ᐊᑭᖏᑦᑕ</w:t>
            </w:r>
            <w:proofErr w:type="spellEnd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ᑲᑎᓐᓂᖏᑦ</w:t>
            </w:r>
            <w:proofErr w:type="spellEnd"/>
          </w:p>
        </w:tc>
        <w:tc>
          <w:tcPr>
            <w:tcW w:w="2455" w:type="dxa"/>
            <w:shd w:val="clear" w:color="auto" w:fill="FFF2CC"/>
          </w:tcPr>
          <w:p w14:paraId="1E32DE34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$</w:t>
            </w:r>
          </w:p>
        </w:tc>
      </w:tr>
    </w:tbl>
    <w:p w14:paraId="644A6278" w14:textId="77777777" w:rsidR="005D4A1A" w:rsidRPr="00560A07" w:rsidRDefault="005D4A1A" w:rsidP="005D4A1A">
      <w:pPr>
        <w:rPr>
          <w:rFonts w:ascii="AiPaiNutaaq" w:hAnsi="AiPaiNutaaq" w:cs="Calibri"/>
          <w:b/>
          <w:sz w:val="14"/>
          <w:szCs w:val="14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5"/>
        <w:gridCol w:w="2397"/>
      </w:tblGrid>
      <w:tr w:rsidR="005D4A1A" w:rsidRPr="00A0568B" w14:paraId="0CEBB5C4" w14:textId="77777777" w:rsidTr="00F35A9E">
        <w:tc>
          <w:tcPr>
            <w:tcW w:w="7905" w:type="dxa"/>
            <w:shd w:val="clear" w:color="auto" w:fill="BDD6EE"/>
          </w:tcPr>
          <w:p w14:paraId="14B09340" w14:textId="77777777" w:rsidR="005D4A1A" w:rsidRPr="00A0568B" w:rsidRDefault="0016666B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ᐊᑦᑕᑑᑏᑦ</w:t>
            </w:r>
            <w:proofErr w:type="spellEnd"/>
          </w:p>
        </w:tc>
        <w:tc>
          <w:tcPr>
            <w:tcW w:w="2455" w:type="dxa"/>
            <w:shd w:val="clear" w:color="auto" w:fill="BDD6EE"/>
          </w:tcPr>
          <w:p w14:paraId="550DC92D" w14:textId="77777777" w:rsidR="005D4A1A" w:rsidRPr="00A0568B" w:rsidRDefault="0016666B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ᖃᑦᓯᕌᕐᓂᖏᑦ</w:t>
            </w:r>
            <w:proofErr w:type="spellEnd"/>
            <w:r w:rsidR="005E244B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r w:rsidR="005D4A1A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($)</w:t>
            </w:r>
          </w:p>
        </w:tc>
      </w:tr>
      <w:tr w:rsidR="005D4A1A" w:rsidRPr="00A0568B" w14:paraId="6EE713B2" w14:textId="77777777" w:rsidTr="00F35A9E">
        <w:tc>
          <w:tcPr>
            <w:tcW w:w="10360" w:type="dxa"/>
            <w:gridSpan w:val="2"/>
            <w:shd w:val="clear" w:color="auto" w:fill="FBE4D5"/>
          </w:tcPr>
          <w:p w14:paraId="49A8E1B1" w14:textId="77777777" w:rsidR="005D4A1A" w:rsidRPr="00A0568B" w:rsidRDefault="0016666B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ᐱᐅᒃᑯᑏᑦ</w:t>
            </w:r>
            <w:proofErr w:type="spellEnd"/>
          </w:p>
        </w:tc>
      </w:tr>
      <w:tr w:rsidR="005D4A1A" w:rsidRPr="00A0568B" w14:paraId="249173C2" w14:textId="77777777" w:rsidTr="00F35A9E">
        <w:tc>
          <w:tcPr>
            <w:tcW w:w="7905" w:type="dxa"/>
          </w:tcPr>
          <w:p w14:paraId="31EB900C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3501E3EB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078F8D4E" w14:textId="77777777" w:rsidTr="00F35A9E">
        <w:tc>
          <w:tcPr>
            <w:tcW w:w="7905" w:type="dxa"/>
          </w:tcPr>
          <w:p w14:paraId="7B129497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12DB7120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07A24B5B" w14:textId="77777777" w:rsidTr="00F35A9E">
        <w:tc>
          <w:tcPr>
            <w:tcW w:w="7905" w:type="dxa"/>
          </w:tcPr>
          <w:p w14:paraId="292C910D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2DC55D8A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3D7AD968" w14:textId="77777777" w:rsidTr="00F35A9E">
        <w:tc>
          <w:tcPr>
            <w:tcW w:w="7905" w:type="dxa"/>
          </w:tcPr>
          <w:p w14:paraId="78319BD3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2233EF95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41589562" w14:textId="77777777" w:rsidTr="00F35A9E">
        <w:tc>
          <w:tcPr>
            <w:tcW w:w="7905" w:type="dxa"/>
          </w:tcPr>
          <w:p w14:paraId="2CF3400D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0AED0153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63AB4F0F" w14:textId="77777777" w:rsidTr="00F35A9E">
        <w:tc>
          <w:tcPr>
            <w:tcW w:w="7905" w:type="dxa"/>
          </w:tcPr>
          <w:p w14:paraId="7E67AE55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6A97FBFF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5C627EEB" w14:textId="77777777" w:rsidTr="00F35A9E">
        <w:tc>
          <w:tcPr>
            <w:tcW w:w="10360" w:type="dxa"/>
            <w:gridSpan w:val="2"/>
            <w:shd w:val="clear" w:color="auto" w:fill="FBE4D5"/>
          </w:tcPr>
          <w:p w14:paraId="3E04E218" w14:textId="77777777" w:rsidR="005D4A1A" w:rsidRPr="00A0568B" w:rsidRDefault="0016666B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ᐃᓂ</w:t>
            </w:r>
            <w:proofErr w:type="spellEnd"/>
          </w:p>
        </w:tc>
      </w:tr>
      <w:tr w:rsidR="005D4A1A" w:rsidRPr="00A0568B" w14:paraId="5785AD7D" w14:textId="77777777" w:rsidTr="00F35A9E">
        <w:tc>
          <w:tcPr>
            <w:tcW w:w="7905" w:type="dxa"/>
          </w:tcPr>
          <w:p w14:paraId="49ABF328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649C340C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3D31561A" w14:textId="77777777" w:rsidTr="00F35A9E">
        <w:tc>
          <w:tcPr>
            <w:tcW w:w="7905" w:type="dxa"/>
            <w:shd w:val="clear" w:color="auto" w:fill="FFFFFF"/>
          </w:tcPr>
          <w:p w14:paraId="3E5D7B4A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234F886C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1BD37FFA" w14:textId="77777777" w:rsidTr="00F35A9E">
        <w:tc>
          <w:tcPr>
            <w:tcW w:w="7905" w:type="dxa"/>
            <w:shd w:val="clear" w:color="auto" w:fill="FFFFFF"/>
          </w:tcPr>
          <w:p w14:paraId="28C0E622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0B497328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1F374B80" w14:textId="77777777" w:rsidTr="00F35A9E">
        <w:tc>
          <w:tcPr>
            <w:tcW w:w="7905" w:type="dxa"/>
            <w:shd w:val="clear" w:color="auto" w:fill="FFFFFF"/>
          </w:tcPr>
          <w:p w14:paraId="1BE16760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31478147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625F47CE" w14:textId="77777777" w:rsidTr="00F35A9E">
        <w:tc>
          <w:tcPr>
            <w:tcW w:w="7905" w:type="dxa"/>
            <w:shd w:val="clear" w:color="auto" w:fill="FFFFFF"/>
          </w:tcPr>
          <w:p w14:paraId="275824A6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7B82C227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1E35B6CD" w14:textId="77777777" w:rsidTr="00F35A9E">
        <w:tc>
          <w:tcPr>
            <w:tcW w:w="7905" w:type="dxa"/>
            <w:shd w:val="clear" w:color="auto" w:fill="FFFFFF"/>
          </w:tcPr>
          <w:p w14:paraId="7C528A91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059AC9A0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066193F7" w14:textId="77777777" w:rsidTr="00F35A9E">
        <w:tc>
          <w:tcPr>
            <w:tcW w:w="7905" w:type="dxa"/>
            <w:shd w:val="clear" w:color="auto" w:fill="FFF2CC"/>
          </w:tcPr>
          <w:p w14:paraId="0DB28861" w14:textId="77777777" w:rsidR="005D4A1A" w:rsidRPr="00A0568B" w:rsidRDefault="0016666B" w:rsidP="00F35A9E">
            <w:pPr>
              <w:jc w:val="right"/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ᐊᑭᖏᑦᑕ</w:t>
            </w:r>
            <w:proofErr w:type="spellEnd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ᑲᑎᓐᓂᖏᑦ</w:t>
            </w:r>
            <w:proofErr w:type="spellEnd"/>
          </w:p>
        </w:tc>
        <w:tc>
          <w:tcPr>
            <w:tcW w:w="2455" w:type="dxa"/>
            <w:shd w:val="clear" w:color="auto" w:fill="FFF2CC"/>
          </w:tcPr>
          <w:p w14:paraId="1526A3AB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$</w:t>
            </w:r>
          </w:p>
        </w:tc>
      </w:tr>
    </w:tbl>
    <w:p w14:paraId="68763116" w14:textId="77777777" w:rsidR="005D4A1A" w:rsidRPr="00560A07" w:rsidRDefault="005D4A1A" w:rsidP="005D4A1A">
      <w:pPr>
        <w:rPr>
          <w:rFonts w:ascii="AiPaiNutaaq" w:hAnsi="AiPaiNutaaq" w:cs="Calibri"/>
          <w:b/>
          <w:sz w:val="14"/>
          <w:szCs w:val="14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5"/>
        <w:gridCol w:w="2397"/>
      </w:tblGrid>
      <w:tr w:rsidR="005D4A1A" w:rsidRPr="00A0568B" w14:paraId="48E32DBB" w14:textId="77777777" w:rsidTr="00F35A9E">
        <w:tc>
          <w:tcPr>
            <w:tcW w:w="7903" w:type="dxa"/>
            <w:shd w:val="clear" w:color="auto" w:fill="BDD6EE"/>
          </w:tcPr>
          <w:p w14:paraId="19460857" w14:textId="77777777" w:rsidR="005D4A1A" w:rsidRPr="00A0568B" w:rsidRDefault="003D5245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ᐱᓇᓲᑏᑦ</w:t>
            </w:r>
            <w:proofErr w:type="spellEnd"/>
          </w:p>
        </w:tc>
        <w:tc>
          <w:tcPr>
            <w:tcW w:w="2455" w:type="dxa"/>
            <w:shd w:val="clear" w:color="auto" w:fill="BDD6EE"/>
          </w:tcPr>
          <w:p w14:paraId="2EBAA1F0" w14:textId="77777777" w:rsidR="005D4A1A" w:rsidRPr="00A0568B" w:rsidRDefault="003D5245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ᖃᑦᓯᕌᕐᓂᖏᑦ</w:t>
            </w:r>
            <w:proofErr w:type="spellEnd"/>
            <w:r w:rsidR="005E244B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r w:rsidR="005D4A1A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($)</w:t>
            </w:r>
          </w:p>
        </w:tc>
      </w:tr>
      <w:tr w:rsidR="005D4A1A" w:rsidRPr="00A0568B" w14:paraId="6DDD3258" w14:textId="77777777" w:rsidTr="00F35A9E">
        <w:tc>
          <w:tcPr>
            <w:tcW w:w="7903" w:type="dxa"/>
          </w:tcPr>
          <w:p w14:paraId="4E5E4BF4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1294B47F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5F1ED45B" w14:textId="77777777" w:rsidTr="00F35A9E">
        <w:tc>
          <w:tcPr>
            <w:tcW w:w="7903" w:type="dxa"/>
          </w:tcPr>
          <w:p w14:paraId="59E13B60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30AFB0CF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4AEF5531" w14:textId="77777777" w:rsidTr="00F35A9E">
        <w:tc>
          <w:tcPr>
            <w:tcW w:w="7903" w:type="dxa"/>
          </w:tcPr>
          <w:p w14:paraId="3CC59B1F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03DCDBF7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2900AB31" w14:textId="77777777" w:rsidTr="00F35A9E">
        <w:tc>
          <w:tcPr>
            <w:tcW w:w="7903" w:type="dxa"/>
          </w:tcPr>
          <w:p w14:paraId="5AA4170F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6415879E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43FB1250" w14:textId="77777777" w:rsidTr="00F35A9E">
        <w:tc>
          <w:tcPr>
            <w:tcW w:w="7903" w:type="dxa"/>
          </w:tcPr>
          <w:p w14:paraId="19B434C5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3159255C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5361D3A3" w14:textId="77777777" w:rsidTr="00F35A9E">
        <w:tc>
          <w:tcPr>
            <w:tcW w:w="7903" w:type="dxa"/>
          </w:tcPr>
          <w:p w14:paraId="11FA6361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4DC32B52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3A81EEC6" w14:textId="77777777" w:rsidTr="00F35A9E">
        <w:tc>
          <w:tcPr>
            <w:tcW w:w="7903" w:type="dxa"/>
          </w:tcPr>
          <w:p w14:paraId="6B00EECD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1DD61F78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4B8D3D08" w14:textId="77777777" w:rsidTr="00F35A9E">
        <w:tc>
          <w:tcPr>
            <w:tcW w:w="7903" w:type="dxa"/>
            <w:shd w:val="clear" w:color="auto" w:fill="FFFFFF"/>
          </w:tcPr>
          <w:p w14:paraId="25B1F3E7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36E6B3D1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6AFB4534" w14:textId="77777777" w:rsidTr="00F35A9E">
        <w:tc>
          <w:tcPr>
            <w:tcW w:w="7903" w:type="dxa"/>
            <w:shd w:val="clear" w:color="auto" w:fill="FFFFFF"/>
          </w:tcPr>
          <w:p w14:paraId="046B2929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1E16C7CA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33CB128C" w14:textId="77777777" w:rsidTr="00F35A9E">
        <w:tc>
          <w:tcPr>
            <w:tcW w:w="7903" w:type="dxa"/>
            <w:shd w:val="clear" w:color="auto" w:fill="FFFFFF"/>
          </w:tcPr>
          <w:p w14:paraId="449ADE44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044DB2A5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7E40EB82" w14:textId="77777777" w:rsidTr="00F35A9E">
        <w:tc>
          <w:tcPr>
            <w:tcW w:w="7903" w:type="dxa"/>
            <w:shd w:val="clear" w:color="auto" w:fill="FFFFFF"/>
          </w:tcPr>
          <w:p w14:paraId="10935DF4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00880BFF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6DBC23BD" w14:textId="77777777" w:rsidTr="00F35A9E">
        <w:tc>
          <w:tcPr>
            <w:tcW w:w="7903" w:type="dxa"/>
            <w:shd w:val="clear" w:color="auto" w:fill="FFFFFF"/>
          </w:tcPr>
          <w:p w14:paraId="1B97CB13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295645AF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54FECFB7" w14:textId="77777777" w:rsidTr="00F35A9E">
        <w:tc>
          <w:tcPr>
            <w:tcW w:w="7903" w:type="dxa"/>
            <w:shd w:val="clear" w:color="auto" w:fill="FFFFFF"/>
          </w:tcPr>
          <w:p w14:paraId="65B3E957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420BAD29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56C0CC93" w14:textId="77777777" w:rsidTr="00F35A9E">
        <w:tc>
          <w:tcPr>
            <w:tcW w:w="7903" w:type="dxa"/>
            <w:shd w:val="clear" w:color="auto" w:fill="FFFFFF"/>
          </w:tcPr>
          <w:p w14:paraId="4E7386CE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4107792F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7AFE8913" w14:textId="77777777" w:rsidTr="00F35A9E">
        <w:tc>
          <w:tcPr>
            <w:tcW w:w="7903" w:type="dxa"/>
            <w:shd w:val="clear" w:color="auto" w:fill="FFFFFF"/>
          </w:tcPr>
          <w:p w14:paraId="3D750EB3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4EC1C710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6FDDB479" w14:textId="77777777" w:rsidTr="00F35A9E">
        <w:tc>
          <w:tcPr>
            <w:tcW w:w="7903" w:type="dxa"/>
            <w:shd w:val="clear" w:color="auto" w:fill="FFF2CC"/>
          </w:tcPr>
          <w:p w14:paraId="11DD9D0F" w14:textId="77777777" w:rsidR="005D4A1A" w:rsidRPr="00A0568B" w:rsidRDefault="003D5245" w:rsidP="00F35A9E">
            <w:pPr>
              <w:jc w:val="right"/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ᐊᑭᖏᑦᑕ</w:t>
            </w:r>
            <w:proofErr w:type="spellEnd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ᑲᑎᓐᓂᖏᑦ</w:t>
            </w:r>
            <w:proofErr w:type="spellEnd"/>
          </w:p>
        </w:tc>
        <w:tc>
          <w:tcPr>
            <w:tcW w:w="2455" w:type="dxa"/>
            <w:shd w:val="clear" w:color="auto" w:fill="FFF2CC"/>
          </w:tcPr>
          <w:p w14:paraId="7DDF055D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$</w:t>
            </w:r>
          </w:p>
        </w:tc>
      </w:tr>
    </w:tbl>
    <w:p w14:paraId="2761712E" w14:textId="77777777" w:rsidR="005D4A1A" w:rsidRPr="00560A07" w:rsidRDefault="005D4A1A" w:rsidP="005D4A1A">
      <w:pPr>
        <w:rPr>
          <w:rFonts w:ascii="AiPaiNutaaq" w:hAnsi="AiPaiNutaaq" w:cs="Calibri"/>
          <w:b/>
          <w:sz w:val="14"/>
          <w:szCs w:val="14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2"/>
        <w:gridCol w:w="2390"/>
      </w:tblGrid>
      <w:tr w:rsidR="005D4A1A" w:rsidRPr="00A0568B" w14:paraId="1E7E9385" w14:textId="77777777" w:rsidTr="00F35A9E">
        <w:tc>
          <w:tcPr>
            <w:tcW w:w="7905" w:type="dxa"/>
            <w:shd w:val="clear" w:color="auto" w:fill="BDD6EE"/>
          </w:tcPr>
          <w:p w14:paraId="603FC8DA" w14:textId="77777777" w:rsidR="005D4A1A" w:rsidRPr="00A0568B" w:rsidRDefault="00F06435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/>
                <w:b/>
                <w:sz w:val="21"/>
                <w:szCs w:val="21"/>
                <w:lang w:val="en-CA"/>
              </w:rPr>
              <w:t>ᐅᓯᔭᐅᒍᑎᖏ</w:t>
            </w:r>
            <w:proofErr w:type="spellEnd"/>
            <w:r w:rsidRPr="00A0568B">
              <w:rPr>
                <w:rFonts w:ascii="AiPaiNutaaq" w:hAnsi="AiPaiNutaaq"/>
                <w:b/>
                <w:sz w:val="21"/>
                <w:szCs w:val="21"/>
                <w:lang w:val="en-CA"/>
              </w:rPr>
              <w:t xml:space="preserve"> / </w:t>
            </w:r>
            <w:proofErr w:type="spellStart"/>
            <w:r w:rsidRPr="00A0568B">
              <w:rPr>
                <w:rFonts w:ascii="AiPaiNutaaq" w:hAnsi="AiPaiNutaaq"/>
                <w:b/>
                <w:sz w:val="21"/>
                <w:szCs w:val="21"/>
                <w:lang w:val="en-CA"/>
              </w:rPr>
              <w:t>ᐊᐅᓪᓚᑎᑕᐅᒍᑎᖏᑦ</w:t>
            </w:r>
            <w:proofErr w:type="spellEnd"/>
          </w:p>
        </w:tc>
        <w:tc>
          <w:tcPr>
            <w:tcW w:w="2455" w:type="dxa"/>
            <w:shd w:val="clear" w:color="auto" w:fill="BDD6EE"/>
          </w:tcPr>
          <w:p w14:paraId="0A09368E" w14:textId="77777777" w:rsidR="005D4A1A" w:rsidRPr="00A0568B" w:rsidRDefault="003D5245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ᖃᑦᓯᕌᕐᓂᖏᑦ</w:t>
            </w:r>
            <w:proofErr w:type="spellEnd"/>
            <w:r w:rsidR="005E244B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r w:rsidR="005D4A1A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($)</w:t>
            </w:r>
          </w:p>
        </w:tc>
      </w:tr>
      <w:tr w:rsidR="005D4A1A" w:rsidRPr="00A0568B" w14:paraId="4A5B89FC" w14:textId="77777777" w:rsidTr="00F35A9E">
        <w:tc>
          <w:tcPr>
            <w:tcW w:w="7905" w:type="dxa"/>
          </w:tcPr>
          <w:p w14:paraId="78EE160D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60D0EE87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3729BF95" w14:textId="77777777" w:rsidTr="00F35A9E">
        <w:tc>
          <w:tcPr>
            <w:tcW w:w="7905" w:type="dxa"/>
          </w:tcPr>
          <w:p w14:paraId="34C95354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2A8E7BA2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4A0C3676" w14:textId="77777777" w:rsidTr="00F35A9E">
        <w:tc>
          <w:tcPr>
            <w:tcW w:w="7905" w:type="dxa"/>
          </w:tcPr>
          <w:p w14:paraId="57A786C7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50EA5D5A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1C2FBF53" w14:textId="77777777" w:rsidTr="00F35A9E">
        <w:tc>
          <w:tcPr>
            <w:tcW w:w="7905" w:type="dxa"/>
            <w:shd w:val="clear" w:color="auto" w:fill="FFF2CC"/>
          </w:tcPr>
          <w:p w14:paraId="519234DE" w14:textId="77777777" w:rsidR="005D4A1A" w:rsidRPr="00A0568B" w:rsidRDefault="003D5245" w:rsidP="00F35A9E">
            <w:pPr>
              <w:jc w:val="right"/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ᐊᑭᖏᑦᑕ</w:t>
            </w:r>
            <w:proofErr w:type="spellEnd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ᑲᑎᓐᓂᖏᑦ</w:t>
            </w:r>
            <w:proofErr w:type="spellEnd"/>
          </w:p>
        </w:tc>
        <w:tc>
          <w:tcPr>
            <w:tcW w:w="2455" w:type="dxa"/>
            <w:shd w:val="clear" w:color="auto" w:fill="FFF2CC"/>
          </w:tcPr>
          <w:p w14:paraId="710306FB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$</w:t>
            </w:r>
          </w:p>
        </w:tc>
      </w:tr>
    </w:tbl>
    <w:p w14:paraId="6ECB9B9B" w14:textId="77777777" w:rsidR="005D4A1A" w:rsidRPr="00560A07" w:rsidRDefault="005D4A1A" w:rsidP="005D4A1A">
      <w:pPr>
        <w:rPr>
          <w:rFonts w:ascii="AiPaiNutaaq" w:hAnsi="AiPaiNutaaq" w:cs="Calibri"/>
          <w:b/>
          <w:sz w:val="14"/>
          <w:szCs w:val="14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6"/>
        <w:gridCol w:w="2396"/>
      </w:tblGrid>
      <w:tr w:rsidR="005D4A1A" w:rsidRPr="00A0568B" w14:paraId="1F851D43" w14:textId="77777777" w:rsidTr="00F35A9E">
        <w:tc>
          <w:tcPr>
            <w:tcW w:w="7903" w:type="dxa"/>
            <w:shd w:val="clear" w:color="auto" w:fill="BDD6EE"/>
          </w:tcPr>
          <w:p w14:paraId="141D7BF4" w14:textId="77777777" w:rsidR="005D4A1A" w:rsidRPr="00A0568B" w:rsidRDefault="00F06435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ᐊᓯᖏᑦ</w:t>
            </w:r>
            <w:proofErr w:type="spellEnd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ᑮᓇᐅᔭᕐᑑᑏᑦ</w:t>
            </w:r>
            <w:proofErr w:type="spellEnd"/>
          </w:p>
        </w:tc>
        <w:tc>
          <w:tcPr>
            <w:tcW w:w="2455" w:type="dxa"/>
            <w:shd w:val="clear" w:color="auto" w:fill="BDD6EE"/>
          </w:tcPr>
          <w:p w14:paraId="4A28EFD2" w14:textId="77777777" w:rsidR="005D4A1A" w:rsidRPr="00A0568B" w:rsidRDefault="00F06435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ᖃᑦᓯᕌᕐᓂᖏᑦ</w:t>
            </w:r>
            <w:proofErr w:type="spellEnd"/>
            <w:r w:rsidR="005E244B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r w:rsidR="005D4A1A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($)</w:t>
            </w:r>
          </w:p>
        </w:tc>
      </w:tr>
      <w:tr w:rsidR="005D4A1A" w:rsidRPr="00A0568B" w14:paraId="44AED7F4" w14:textId="77777777" w:rsidTr="00F35A9E">
        <w:tc>
          <w:tcPr>
            <w:tcW w:w="7903" w:type="dxa"/>
          </w:tcPr>
          <w:p w14:paraId="50C0623D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7F85A243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76E71224" w14:textId="77777777" w:rsidTr="00F35A9E">
        <w:tc>
          <w:tcPr>
            <w:tcW w:w="7903" w:type="dxa"/>
          </w:tcPr>
          <w:p w14:paraId="029F8FF9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3E62FF40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3C0B4F15" w14:textId="77777777" w:rsidTr="00F35A9E">
        <w:tc>
          <w:tcPr>
            <w:tcW w:w="7903" w:type="dxa"/>
          </w:tcPr>
          <w:p w14:paraId="19AFE265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0B8D0527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25D13E20" w14:textId="77777777" w:rsidTr="00F35A9E">
        <w:tc>
          <w:tcPr>
            <w:tcW w:w="7903" w:type="dxa"/>
          </w:tcPr>
          <w:p w14:paraId="18E5AF06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3E783D37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5C424867" w14:textId="77777777" w:rsidTr="00F35A9E">
        <w:tc>
          <w:tcPr>
            <w:tcW w:w="7903" w:type="dxa"/>
          </w:tcPr>
          <w:p w14:paraId="67490E9D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</w:p>
        </w:tc>
        <w:tc>
          <w:tcPr>
            <w:tcW w:w="2455" w:type="dxa"/>
          </w:tcPr>
          <w:p w14:paraId="78C297B1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  <w:tr w:rsidR="005D4A1A" w:rsidRPr="00A0568B" w14:paraId="181BF758" w14:textId="77777777" w:rsidTr="00F35A9E">
        <w:tc>
          <w:tcPr>
            <w:tcW w:w="7903" w:type="dxa"/>
            <w:shd w:val="clear" w:color="auto" w:fill="FFF2CC"/>
          </w:tcPr>
          <w:p w14:paraId="75E06EDB" w14:textId="77777777" w:rsidR="005D4A1A" w:rsidRPr="00A0568B" w:rsidRDefault="00F06435" w:rsidP="00F35A9E">
            <w:pPr>
              <w:jc w:val="right"/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ᐊᑭ</w:t>
            </w:r>
            <w:r w:rsidR="003D5245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ᖏᑦ</w: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ᑕ</w:t>
            </w:r>
            <w:proofErr w:type="spellEnd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proofErr w:type="spellStart"/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ᑲᑎᓐᓂ</w:t>
            </w:r>
            <w:r w:rsidR="003D5245"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ᖏᑦ</w:t>
            </w:r>
            <w:proofErr w:type="spellEnd"/>
          </w:p>
        </w:tc>
        <w:tc>
          <w:tcPr>
            <w:tcW w:w="2455" w:type="dxa"/>
            <w:shd w:val="clear" w:color="auto" w:fill="FFF2CC"/>
          </w:tcPr>
          <w:p w14:paraId="3E09C6CA" w14:textId="77777777" w:rsidR="005D4A1A" w:rsidRPr="00A0568B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instrText xml:space="preserve"> FORMTEXT </w:instrTex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separate"/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noProof/>
                <w:sz w:val="21"/>
                <w:szCs w:val="21"/>
                <w:lang w:val="en-CA"/>
              </w:rPr>
              <w:t> </w:t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fldChar w:fldCharType="end"/>
            </w:r>
            <w:r w:rsidRPr="00A0568B"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$</w:t>
            </w:r>
          </w:p>
        </w:tc>
      </w:tr>
    </w:tbl>
    <w:p w14:paraId="03ECBB25" w14:textId="77777777" w:rsidR="005D4A1A" w:rsidRPr="009B30EE" w:rsidRDefault="005D4A1A" w:rsidP="005D4A1A">
      <w:pPr>
        <w:rPr>
          <w:rFonts w:ascii="AiPaiNutaaq" w:hAnsi="AiPaiNutaaq" w:cs="Calibri"/>
          <w:b/>
          <w:sz w:val="22"/>
          <w:szCs w:val="22"/>
          <w:lang w:val="en-CA"/>
        </w:rPr>
      </w:pPr>
    </w:p>
    <w:p w14:paraId="2BD43B8E" w14:textId="77777777" w:rsidR="005D4A1A" w:rsidRPr="009B30EE" w:rsidRDefault="005D4A1A" w:rsidP="005D4A1A">
      <w:pPr>
        <w:rPr>
          <w:rFonts w:ascii="AiPaiNutaaq" w:hAnsi="AiPaiNutaaq" w:cs="Calibri"/>
          <w:b/>
          <w:sz w:val="22"/>
          <w:szCs w:val="22"/>
          <w:lang w:val="en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8"/>
        <w:gridCol w:w="6393"/>
      </w:tblGrid>
      <w:tr w:rsidR="005D4A1A" w:rsidRPr="006B2C69" w14:paraId="2A23BE18" w14:textId="77777777" w:rsidTr="001A5982">
        <w:tc>
          <w:tcPr>
            <w:tcW w:w="3258" w:type="dxa"/>
          </w:tcPr>
          <w:p w14:paraId="07FD8A82" w14:textId="77777777" w:rsidR="005D4A1A" w:rsidRPr="006B2C69" w:rsidRDefault="006B2C69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proofErr w:type="spellStart"/>
            <w: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ᐱᓇᓱᐊᕋᑦᓴᐅᑉ</w:t>
            </w:r>
            <w:proofErr w:type="spellEnd"/>
            <w: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ᐊᑭᖏᑦᑕ</w:t>
            </w:r>
            <w:proofErr w:type="spellEnd"/>
            <w: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 xml:space="preserve"> </w:t>
            </w:r>
            <w:proofErr w:type="spellStart"/>
            <w: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ᑲᑎᓐᓂᖏᑦ</w:t>
            </w:r>
            <w:proofErr w:type="spellEnd"/>
            <w: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  <w:t>:</w:t>
            </w:r>
          </w:p>
        </w:tc>
        <w:tc>
          <w:tcPr>
            <w:tcW w:w="6393" w:type="dxa"/>
          </w:tcPr>
          <w:p w14:paraId="24B7617D" w14:textId="77777777" w:rsidR="005D4A1A" w:rsidRPr="006B2C69" w:rsidRDefault="005D4A1A" w:rsidP="00F35A9E">
            <w:pPr>
              <w:rPr>
                <w:rFonts w:ascii="AiPaiNutaaq" w:hAnsi="AiPaiNutaaq" w:cs="Calibri"/>
                <w:b/>
                <w:sz w:val="21"/>
                <w:szCs w:val="21"/>
                <w:lang w:val="en-CA"/>
              </w:rPr>
            </w:pPr>
            <w:r w:rsidRPr="006B2C69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6B2C69">
              <w:rPr>
                <w:rFonts w:ascii="AiPaiNutaaq" w:hAnsi="AiPaiNutaaq" w:cs="Calibri"/>
                <w:sz w:val="21"/>
                <w:szCs w:val="21"/>
                <w:lang w:val="en-CA"/>
              </w:rPr>
              <w:instrText xml:space="preserve"> FORMTEXT </w:instrText>
            </w:r>
            <w:r w:rsidRPr="006B2C69">
              <w:rPr>
                <w:rFonts w:ascii="AiPaiNutaaq" w:hAnsi="AiPaiNutaaq" w:cs="Calibri"/>
                <w:sz w:val="21"/>
                <w:szCs w:val="21"/>
                <w:lang w:val="en-CA"/>
              </w:rPr>
            </w:r>
            <w:r w:rsidRPr="006B2C69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separate"/>
            </w:r>
            <w:r w:rsidRPr="006B2C69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6B2C69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6B2C69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6B2C69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6B2C69">
              <w:rPr>
                <w:rFonts w:ascii="AiPaiNutaaq" w:hAnsi="AiPaiNutaaq" w:cs="Calibri"/>
                <w:sz w:val="21"/>
                <w:szCs w:val="21"/>
                <w:lang w:val="en-CA"/>
              </w:rPr>
              <w:t> </w:t>
            </w:r>
            <w:r w:rsidRPr="006B2C69">
              <w:rPr>
                <w:rFonts w:ascii="AiPaiNutaaq" w:hAnsi="AiPaiNutaaq" w:cs="Calibri"/>
                <w:sz w:val="21"/>
                <w:szCs w:val="21"/>
                <w:lang w:val="en-CA"/>
              </w:rPr>
              <w:fldChar w:fldCharType="end"/>
            </w:r>
            <w:r w:rsidRPr="006B2C69">
              <w:rPr>
                <w:rFonts w:ascii="AiPaiNutaaq" w:hAnsi="AiPaiNutaaq" w:cs="Calibri"/>
                <w:sz w:val="21"/>
                <w:szCs w:val="21"/>
                <w:lang w:val="en-CA"/>
              </w:rPr>
              <w:t xml:space="preserve"> $</w:t>
            </w:r>
          </w:p>
        </w:tc>
      </w:tr>
    </w:tbl>
    <w:p w14:paraId="384075B6" w14:textId="77777777" w:rsidR="00B05464" w:rsidRPr="009B30EE" w:rsidRDefault="00B05464" w:rsidP="00A83B42">
      <w:pPr>
        <w:rPr>
          <w:rFonts w:ascii="AiPaiNutaaq" w:hAnsi="AiPaiNutaaq"/>
          <w:sz w:val="21"/>
          <w:szCs w:val="21"/>
          <w:lang w:val="en-CA"/>
        </w:rPr>
      </w:pPr>
    </w:p>
    <w:sectPr w:rsidR="00B05464" w:rsidRPr="009B30EE" w:rsidSect="00121A99">
      <w:headerReference w:type="default" r:id="rId10"/>
      <w:footerReference w:type="default" r:id="rId11"/>
      <w:pgSz w:w="12240" w:h="15840" w:code="1"/>
      <w:pgMar w:top="1134" w:right="1134" w:bottom="851" w:left="1134" w:header="357" w:footer="1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38EB3" w14:textId="77777777" w:rsidR="00591948" w:rsidRDefault="00591948">
      <w:r>
        <w:separator/>
      </w:r>
    </w:p>
  </w:endnote>
  <w:endnote w:type="continuationSeparator" w:id="0">
    <w:p w14:paraId="1782E5CB" w14:textId="77777777" w:rsidR="00591948" w:rsidRDefault="00591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iPaiNutaaq">
    <w:altName w:val="Gadugi"/>
    <w:charset w:val="4D"/>
    <w:family w:val="swiss"/>
    <w:pitch w:val="variable"/>
    <w:sig w:usb0="800000AF" w:usb1="40002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493D7" w14:textId="77777777" w:rsidR="002A464A" w:rsidRDefault="002A464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3587EA5" w14:textId="77777777" w:rsidR="002A464A" w:rsidRDefault="002A46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45DDB" w14:textId="77777777" w:rsidR="00591948" w:rsidRDefault="00591948">
      <w:r>
        <w:separator/>
      </w:r>
    </w:p>
  </w:footnote>
  <w:footnote w:type="continuationSeparator" w:id="0">
    <w:p w14:paraId="3C49BF30" w14:textId="77777777" w:rsidR="00591948" w:rsidRDefault="00591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9A470" w14:textId="77777777" w:rsidR="002A464A" w:rsidRDefault="000336B2">
    <w:pPr>
      <w:pStyle w:val="Header"/>
    </w:pPr>
    <w:r>
      <w:rPr>
        <w:noProof/>
      </w:rPr>
      <w:drawing>
        <wp:inline distT="0" distB="0" distL="0" distR="0" wp14:anchorId="078277D1" wp14:editId="333B3A42">
          <wp:extent cx="1920240" cy="839470"/>
          <wp:effectExtent l="0" t="0" r="0" b="0"/>
          <wp:docPr id="1" name="Picture 1" descr="Healthboard-logo-2015_official_horizontal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lthboard-logo-2015_official_horizontal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839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646023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1820A5B"/>
    <w:multiLevelType w:val="hybridMultilevel"/>
    <w:tmpl w:val="10B2E27C"/>
    <w:lvl w:ilvl="0" w:tplc="D64E22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" w15:restartNumberingAfterBreak="0">
    <w:nsid w:val="0A256A4A"/>
    <w:multiLevelType w:val="hybridMultilevel"/>
    <w:tmpl w:val="C7FC9C0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421022"/>
    <w:multiLevelType w:val="multilevel"/>
    <w:tmpl w:val="F9168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" w15:restartNumberingAfterBreak="0">
    <w:nsid w:val="177642D0"/>
    <w:multiLevelType w:val="multilevel"/>
    <w:tmpl w:val="F9168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1CFF1BD8"/>
    <w:multiLevelType w:val="multilevel"/>
    <w:tmpl w:val="8B7EC0B2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A0BF5"/>
    <w:multiLevelType w:val="hybridMultilevel"/>
    <w:tmpl w:val="F9168200"/>
    <w:lvl w:ilvl="0" w:tplc="D64E22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7" w15:restartNumberingAfterBreak="0">
    <w:nsid w:val="1F1939BE"/>
    <w:multiLevelType w:val="hybridMultilevel"/>
    <w:tmpl w:val="CD20EB9A"/>
    <w:lvl w:ilvl="0" w:tplc="5ED4788E">
      <w:start w:val="1"/>
      <w:numFmt w:val="bullet"/>
      <w:lvlText w:val="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8" w15:restartNumberingAfterBreak="0">
    <w:nsid w:val="213F25A1"/>
    <w:multiLevelType w:val="hybridMultilevel"/>
    <w:tmpl w:val="94F650B0"/>
    <w:lvl w:ilvl="0" w:tplc="D64E22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9" w15:restartNumberingAfterBreak="0">
    <w:nsid w:val="21D05A8A"/>
    <w:multiLevelType w:val="hybridMultilevel"/>
    <w:tmpl w:val="41B066F8"/>
    <w:lvl w:ilvl="0" w:tplc="D64E22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0" w15:restartNumberingAfterBreak="0">
    <w:nsid w:val="22827C58"/>
    <w:multiLevelType w:val="multilevel"/>
    <w:tmpl w:val="DA521A14"/>
    <w:lvl w:ilvl="0">
      <w:start w:val="1"/>
      <w:numFmt w:val="bullet"/>
      <w:lvlText w:val="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1" w15:restartNumberingAfterBreak="0">
    <w:nsid w:val="24883555"/>
    <w:multiLevelType w:val="hybridMultilevel"/>
    <w:tmpl w:val="55E80DB8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2" w15:restartNumberingAfterBreak="0">
    <w:nsid w:val="2698425A"/>
    <w:multiLevelType w:val="hybridMultilevel"/>
    <w:tmpl w:val="709ED646"/>
    <w:lvl w:ilvl="0" w:tplc="95D4878A">
      <w:start w:val="1"/>
      <w:numFmt w:val="bullet"/>
      <w:lvlText w:val="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3" w15:restartNumberingAfterBreak="0">
    <w:nsid w:val="2EFD5E81"/>
    <w:multiLevelType w:val="hybridMultilevel"/>
    <w:tmpl w:val="9DE25D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43E5D"/>
    <w:multiLevelType w:val="multilevel"/>
    <w:tmpl w:val="3EAE1C4C"/>
    <w:lvl w:ilvl="0">
      <w:start w:val="1"/>
      <w:numFmt w:val="bullet"/>
      <w:lvlText w:val="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5" w15:restartNumberingAfterBreak="0">
    <w:nsid w:val="361449B2"/>
    <w:multiLevelType w:val="multilevel"/>
    <w:tmpl w:val="709ED646"/>
    <w:lvl w:ilvl="0">
      <w:start w:val="1"/>
      <w:numFmt w:val="bullet"/>
      <w:lvlText w:val="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6" w15:restartNumberingAfterBreak="0">
    <w:nsid w:val="43D217ED"/>
    <w:multiLevelType w:val="hybridMultilevel"/>
    <w:tmpl w:val="48BE1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D263A3"/>
    <w:multiLevelType w:val="hybridMultilevel"/>
    <w:tmpl w:val="512A0C9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267A85"/>
    <w:multiLevelType w:val="hybridMultilevel"/>
    <w:tmpl w:val="8B7EC0B2"/>
    <w:lvl w:ilvl="0" w:tplc="6978C06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7489C"/>
    <w:multiLevelType w:val="hybridMultilevel"/>
    <w:tmpl w:val="3C62D48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B6012E"/>
    <w:multiLevelType w:val="hybridMultilevel"/>
    <w:tmpl w:val="EAC07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D37517"/>
    <w:multiLevelType w:val="hybridMultilevel"/>
    <w:tmpl w:val="10BC5810"/>
    <w:lvl w:ilvl="0" w:tplc="6978C06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EC6BFF2">
      <w:start w:val="1"/>
      <w:numFmt w:val="bullet"/>
      <w:lvlText w:val="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</w:rPr>
    </w:lvl>
    <w:lvl w:ilvl="2" w:tplc="D64E222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757291"/>
    <w:multiLevelType w:val="hybridMultilevel"/>
    <w:tmpl w:val="E020AA74"/>
    <w:lvl w:ilvl="0" w:tplc="D64E22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3" w15:restartNumberingAfterBreak="0">
    <w:nsid w:val="69BA6359"/>
    <w:multiLevelType w:val="hybridMultilevel"/>
    <w:tmpl w:val="7AA47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0C1803"/>
    <w:multiLevelType w:val="hybridMultilevel"/>
    <w:tmpl w:val="DA521A14"/>
    <w:lvl w:ilvl="0" w:tplc="5ED4788E">
      <w:start w:val="1"/>
      <w:numFmt w:val="bullet"/>
      <w:lvlText w:val="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5" w15:restartNumberingAfterBreak="0">
    <w:nsid w:val="6B0562B4"/>
    <w:multiLevelType w:val="hybridMultilevel"/>
    <w:tmpl w:val="AF6C5F06"/>
    <w:lvl w:ilvl="0" w:tplc="35102E76"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26" w15:restartNumberingAfterBreak="0">
    <w:nsid w:val="6B1D79B1"/>
    <w:multiLevelType w:val="hybridMultilevel"/>
    <w:tmpl w:val="8D240E1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140E6E"/>
    <w:multiLevelType w:val="hybridMultilevel"/>
    <w:tmpl w:val="99106B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7F50D8"/>
    <w:multiLevelType w:val="hybridMultilevel"/>
    <w:tmpl w:val="8676C91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3B2AF4"/>
    <w:multiLevelType w:val="hybridMultilevel"/>
    <w:tmpl w:val="3EAE1C4C"/>
    <w:lvl w:ilvl="0" w:tplc="F568390E">
      <w:start w:val="1"/>
      <w:numFmt w:val="bullet"/>
      <w:lvlText w:val="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7AC8116E"/>
    <w:multiLevelType w:val="hybridMultilevel"/>
    <w:tmpl w:val="E6A04DDC"/>
    <w:lvl w:ilvl="0" w:tplc="799E3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DD4AE7"/>
    <w:multiLevelType w:val="hybridMultilevel"/>
    <w:tmpl w:val="8AAA2520"/>
    <w:lvl w:ilvl="0" w:tplc="FB8A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635603">
    <w:abstractNumId w:val="25"/>
  </w:num>
  <w:num w:numId="2" w16cid:durableId="10957900">
    <w:abstractNumId w:val="6"/>
  </w:num>
  <w:num w:numId="3" w16cid:durableId="1044911946">
    <w:abstractNumId w:val="18"/>
  </w:num>
  <w:num w:numId="4" w16cid:durableId="2098936641">
    <w:abstractNumId w:val="5"/>
  </w:num>
  <w:num w:numId="5" w16cid:durableId="1898977046">
    <w:abstractNumId w:val="21"/>
  </w:num>
  <w:num w:numId="6" w16cid:durableId="472677622">
    <w:abstractNumId w:val="0"/>
  </w:num>
  <w:num w:numId="7" w16cid:durableId="246964262">
    <w:abstractNumId w:val="4"/>
  </w:num>
  <w:num w:numId="8" w16cid:durableId="198470164">
    <w:abstractNumId w:val="29"/>
  </w:num>
  <w:num w:numId="9" w16cid:durableId="232198691">
    <w:abstractNumId w:val="14"/>
  </w:num>
  <w:num w:numId="10" w16cid:durableId="1576628809">
    <w:abstractNumId w:val="12"/>
  </w:num>
  <w:num w:numId="11" w16cid:durableId="1337272650">
    <w:abstractNumId w:val="15"/>
  </w:num>
  <w:num w:numId="12" w16cid:durableId="555118674">
    <w:abstractNumId w:val="24"/>
  </w:num>
  <w:num w:numId="13" w16cid:durableId="793014086">
    <w:abstractNumId w:val="10"/>
  </w:num>
  <w:num w:numId="14" w16cid:durableId="904604690">
    <w:abstractNumId w:val="1"/>
  </w:num>
  <w:num w:numId="15" w16cid:durableId="1963144921">
    <w:abstractNumId w:val="8"/>
  </w:num>
  <w:num w:numId="16" w16cid:durableId="1444693601">
    <w:abstractNumId w:val="22"/>
  </w:num>
  <w:num w:numId="17" w16cid:durableId="1925214171">
    <w:abstractNumId w:val="9"/>
  </w:num>
  <w:num w:numId="18" w16cid:durableId="1440880192">
    <w:abstractNumId w:val="3"/>
  </w:num>
  <w:num w:numId="19" w16cid:durableId="1471628855">
    <w:abstractNumId w:val="7"/>
  </w:num>
  <w:num w:numId="20" w16cid:durableId="196696646">
    <w:abstractNumId w:val="2"/>
  </w:num>
  <w:num w:numId="21" w16cid:durableId="1601647569">
    <w:abstractNumId w:val="19"/>
  </w:num>
  <w:num w:numId="22" w16cid:durableId="541942635">
    <w:abstractNumId w:val="17"/>
  </w:num>
  <w:num w:numId="23" w16cid:durableId="2028365682">
    <w:abstractNumId w:val="28"/>
  </w:num>
  <w:num w:numId="24" w16cid:durableId="407725685">
    <w:abstractNumId w:val="27"/>
  </w:num>
  <w:num w:numId="25" w16cid:durableId="2138333871">
    <w:abstractNumId w:val="23"/>
  </w:num>
  <w:num w:numId="26" w16cid:durableId="20399953">
    <w:abstractNumId w:val="20"/>
  </w:num>
  <w:num w:numId="27" w16cid:durableId="1678724690">
    <w:abstractNumId w:val="30"/>
  </w:num>
  <w:num w:numId="28" w16cid:durableId="1708333661">
    <w:abstractNumId w:val="16"/>
  </w:num>
  <w:num w:numId="29" w16cid:durableId="402988543">
    <w:abstractNumId w:val="31"/>
  </w:num>
  <w:num w:numId="30" w16cid:durableId="1265501104">
    <w:abstractNumId w:val="11"/>
  </w:num>
  <w:num w:numId="31" w16cid:durableId="712653132">
    <w:abstractNumId w:val="26"/>
  </w:num>
  <w:num w:numId="32" w16cid:durableId="8904613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06C"/>
    <w:rsid w:val="00001B02"/>
    <w:rsid w:val="000036EE"/>
    <w:rsid w:val="00011E39"/>
    <w:rsid w:val="000131AB"/>
    <w:rsid w:val="00016E67"/>
    <w:rsid w:val="00026351"/>
    <w:rsid w:val="000267A8"/>
    <w:rsid w:val="000309EA"/>
    <w:rsid w:val="00031DCE"/>
    <w:rsid w:val="00032513"/>
    <w:rsid w:val="000336B2"/>
    <w:rsid w:val="00036781"/>
    <w:rsid w:val="0004169E"/>
    <w:rsid w:val="00043490"/>
    <w:rsid w:val="000447AA"/>
    <w:rsid w:val="00045AE6"/>
    <w:rsid w:val="00057AD0"/>
    <w:rsid w:val="0006000A"/>
    <w:rsid w:val="00062257"/>
    <w:rsid w:val="0006268C"/>
    <w:rsid w:val="0006428C"/>
    <w:rsid w:val="00064F2C"/>
    <w:rsid w:val="00066AF1"/>
    <w:rsid w:val="00070026"/>
    <w:rsid w:val="00077254"/>
    <w:rsid w:val="000802DA"/>
    <w:rsid w:val="00082D34"/>
    <w:rsid w:val="00084804"/>
    <w:rsid w:val="00086014"/>
    <w:rsid w:val="00096880"/>
    <w:rsid w:val="000A2803"/>
    <w:rsid w:val="000A63FD"/>
    <w:rsid w:val="000B1A9D"/>
    <w:rsid w:val="000B3BB5"/>
    <w:rsid w:val="000B7ACF"/>
    <w:rsid w:val="000C0950"/>
    <w:rsid w:val="000C0CB7"/>
    <w:rsid w:val="000C2F26"/>
    <w:rsid w:val="000D32E5"/>
    <w:rsid w:val="000D4711"/>
    <w:rsid w:val="000E4DA6"/>
    <w:rsid w:val="000E76AF"/>
    <w:rsid w:val="000E77DA"/>
    <w:rsid w:val="000F1669"/>
    <w:rsid w:val="000F1A4B"/>
    <w:rsid w:val="000F304A"/>
    <w:rsid w:val="000F3197"/>
    <w:rsid w:val="000F662B"/>
    <w:rsid w:val="000F6BC3"/>
    <w:rsid w:val="001040B6"/>
    <w:rsid w:val="001040D8"/>
    <w:rsid w:val="0010559F"/>
    <w:rsid w:val="001124AE"/>
    <w:rsid w:val="001153A0"/>
    <w:rsid w:val="0012095E"/>
    <w:rsid w:val="00121A99"/>
    <w:rsid w:val="001322C5"/>
    <w:rsid w:val="0013314A"/>
    <w:rsid w:val="00133965"/>
    <w:rsid w:val="001342BF"/>
    <w:rsid w:val="001411D7"/>
    <w:rsid w:val="001429CE"/>
    <w:rsid w:val="001442C6"/>
    <w:rsid w:val="0014606C"/>
    <w:rsid w:val="00147350"/>
    <w:rsid w:val="00154043"/>
    <w:rsid w:val="00156DE3"/>
    <w:rsid w:val="0016094F"/>
    <w:rsid w:val="001642C1"/>
    <w:rsid w:val="001650E8"/>
    <w:rsid w:val="0016548A"/>
    <w:rsid w:val="0016666B"/>
    <w:rsid w:val="00166EE9"/>
    <w:rsid w:val="00175560"/>
    <w:rsid w:val="001758FC"/>
    <w:rsid w:val="00180394"/>
    <w:rsid w:val="00181F44"/>
    <w:rsid w:val="00183F5D"/>
    <w:rsid w:val="0018536E"/>
    <w:rsid w:val="00195FD1"/>
    <w:rsid w:val="001A2274"/>
    <w:rsid w:val="001A3E4F"/>
    <w:rsid w:val="001A47D7"/>
    <w:rsid w:val="001A568E"/>
    <w:rsid w:val="001A5982"/>
    <w:rsid w:val="001A777B"/>
    <w:rsid w:val="001A77CD"/>
    <w:rsid w:val="001B1D62"/>
    <w:rsid w:val="001B2355"/>
    <w:rsid w:val="001B3169"/>
    <w:rsid w:val="001B66D7"/>
    <w:rsid w:val="001C777C"/>
    <w:rsid w:val="001E3538"/>
    <w:rsid w:val="001E69C9"/>
    <w:rsid w:val="001E7F91"/>
    <w:rsid w:val="001E7FDB"/>
    <w:rsid w:val="001F16B0"/>
    <w:rsid w:val="001F32F7"/>
    <w:rsid w:val="002009A1"/>
    <w:rsid w:val="002018BD"/>
    <w:rsid w:val="00201F29"/>
    <w:rsid w:val="00207D38"/>
    <w:rsid w:val="00210AC1"/>
    <w:rsid w:val="00212924"/>
    <w:rsid w:val="00214015"/>
    <w:rsid w:val="00215F3D"/>
    <w:rsid w:val="00221D52"/>
    <w:rsid w:val="002246B6"/>
    <w:rsid w:val="00226B0D"/>
    <w:rsid w:val="002348AB"/>
    <w:rsid w:val="002424B2"/>
    <w:rsid w:val="00250733"/>
    <w:rsid w:val="00253FBE"/>
    <w:rsid w:val="00255DB9"/>
    <w:rsid w:val="00255E31"/>
    <w:rsid w:val="00257C7A"/>
    <w:rsid w:val="00261E44"/>
    <w:rsid w:val="002726AB"/>
    <w:rsid w:val="002730E5"/>
    <w:rsid w:val="00277505"/>
    <w:rsid w:val="002827D1"/>
    <w:rsid w:val="00284244"/>
    <w:rsid w:val="002911AB"/>
    <w:rsid w:val="00294D0D"/>
    <w:rsid w:val="00295A42"/>
    <w:rsid w:val="00297D17"/>
    <w:rsid w:val="002A0790"/>
    <w:rsid w:val="002A464A"/>
    <w:rsid w:val="002B7F24"/>
    <w:rsid w:val="002C33AD"/>
    <w:rsid w:val="002C359C"/>
    <w:rsid w:val="002C43C1"/>
    <w:rsid w:val="002D1963"/>
    <w:rsid w:val="002D300A"/>
    <w:rsid w:val="002D4885"/>
    <w:rsid w:val="002D595A"/>
    <w:rsid w:val="002D6C45"/>
    <w:rsid w:val="002E3802"/>
    <w:rsid w:val="002E6D4C"/>
    <w:rsid w:val="002F53A1"/>
    <w:rsid w:val="002F75EA"/>
    <w:rsid w:val="00301EF3"/>
    <w:rsid w:val="003122A4"/>
    <w:rsid w:val="003128C6"/>
    <w:rsid w:val="00314F7B"/>
    <w:rsid w:val="0031581A"/>
    <w:rsid w:val="00320D77"/>
    <w:rsid w:val="00325183"/>
    <w:rsid w:val="00331B43"/>
    <w:rsid w:val="003360DD"/>
    <w:rsid w:val="00340C43"/>
    <w:rsid w:val="00345BCB"/>
    <w:rsid w:val="00354712"/>
    <w:rsid w:val="00356106"/>
    <w:rsid w:val="0035612B"/>
    <w:rsid w:val="00362BFE"/>
    <w:rsid w:val="00364106"/>
    <w:rsid w:val="003649F0"/>
    <w:rsid w:val="003652E8"/>
    <w:rsid w:val="0037191A"/>
    <w:rsid w:val="003721E1"/>
    <w:rsid w:val="00372CB6"/>
    <w:rsid w:val="0037505F"/>
    <w:rsid w:val="00376115"/>
    <w:rsid w:val="00390B97"/>
    <w:rsid w:val="003937CD"/>
    <w:rsid w:val="003979AC"/>
    <w:rsid w:val="003A5498"/>
    <w:rsid w:val="003A7EB6"/>
    <w:rsid w:val="003B5AC8"/>
    <w:rsid w:val="003B6CE6"/>
    <w:rsid w:val="003B6FBA"/>
    <w:rsid w:val="003C3883"/>
    <w:rsid w:val="003C6EFD"/>
    <w:rsid w:val="003C7782"/>
    <w:rsid w:val="003D5245"/>
    <w:rsid w:val="003D599B"/>
    <w:rsid w:val="003E794D"/>
    <w:rsid w:val="003F09B6"/>
    <w:rsid w:val="003F0B59"/>
    <w:rsid w:val="003F3168"/>
    <w:rsid w:val="004277C8"/>
    <w:rsid w:val="004310F3"/>
    <w:rsid w:val="0043203E"/>
    <w:rsid w:val="0043432A"/>
    <w:rsid w:val="0043541A"/>
    <w:rsid w:val="0043555C"/>
    <w:rsid w:val="00442B7B"/>
    <w:rsid w:val="004471D9"/>
    <w:rsid w:val="00450D2E"/>
    <w:rsid w:val="00451147"/>
    <w:rsid w:val="00456A52"/>
    <w:rsid w:val="0046042E"/>
    <w:rsid w:val="004607A9"/>
    <w:rsid w:val="0046207F"/>
    <w:rsid w:val="0046439A"/>
    <w:rsid w:val="0046623D"/>
    <w:rsid w:val="00466252"/>
    <w:rsid w:val="004717DD"/>
    <w:rsid w:val="00473EC5"/>
    <w:rsid w:val="00474700"/>
    <w:rsid w:val="0048051E"/>
    <w:rsid w:val="00482F2F"/>
    <w:rsid w:val="00483B43"/>
    <w:rsid w:val="0048598D"/>
    <w:rsid w:val="00492D95"/>
    <w:rsid w:val="00496018"/>
    <w:rsid w:val="004B5931"/>
    <w:rsid w:val="004C0B11"/>
    <w:rsid w:val="004D04E7"/>
    <w:rsid w:val="004D687E"/>
    <w:rsid w:val="004E35D3"/>
    <w:rsid w:val="004F007E"/>
    <w:rsid w:val="004F055F"/>
    <w:rsid w:val="004F561A"/>
    <w:rsid w:val="0050413D"/>
    <w:rsid w:val="005105F3"/>
    <w:rsid w:val="005176B9"/>
    <w:rsid w:val="0052241B"/>
    <w:rsid w:val="00523B7C"/>
    <w:rsid w:val="005242CD"/>
    <w:rsid w:val="00530316"/>
    <w:rsid w:val="00530490"/>
    <w:rsid w:val="00535AD4"/>
    <w:rsid w:val="00540EAB"/>
    <w:rsid w:val="005421B5"/>
    <w:rsid w:val="005548A8"/>
    <w:rsid w:val="00556C72"/>
    <w:rsid w:val="00560A07"/>
    <w:rsid w:val="00561366"/>
    <w:rsid w:val="00566DEF"/>
    <w:rsid w:val="005738D7"/>
    <w:rsid w:val="00574E0E"/>
    <w:rsid w:val="005761D4"/>
    <w:rsid w:val="005773ED"/>
    <w:rsid w:val="00591948"/>
    <w:rsid w:val="005A00F4"/>
    <w:rsid w:val="005A0AD4"/>
    <w:rsid w:val="005A3A03"/>
    <w:rsid w:val="005D1EFC"/>
    <w:rsid w:val="005D4A1A"/>
    <w:rsid w:val="005D7F70"/>
    <w:rsid w:val="005E07DD"/>
    <w:rsid w:val="005E244B"/>
    <w:rsid w:val="005E6035"/>
    <w:rsid w:val="005E7DB0"/>
    <w:rsid w:val="005F4181"/>
    <w:rsid w:val="005F7D3D"/>
    <w:rsid w:val="00604AF8"/>
    <w:rsid w:val="00605564"/>
    <w:rsid w:val="0061290D"/>
    <w:rsid w:val="00617F0A"/>
    <w:rsid w:val="00623C20"/>
    <w:rsid w:val="006270F9"/>
    <w:rsid w:val="006324C7"/>
    <w:rsid w:val="00632B78"/>
    <w:rsid w:val="00632E7C"/>
    <w:rsid w:val="0063556E"/>
    <w:rsid w:val="00635C42"/>
    <w:rsid w:val="00645BEF"/>
    <w:rsid w:val="00645EA5"/>
    <w:rsid w:val="00654AD5"/>
    <w:rsid w:val="006561E3"/>
    <w:rsid w:val="0066143E"/>
    <w:rsid w:val="00662881"/>
    <w:rsid w:val="006651EA"/>
    <w:rsid w:val="00666B7E"/>
    <w:rsid w:val="00666BB6"/>
    <w:rsid w:val="00666F25"/>
    <w:rsid w:val="0067684C"/>
    <w:rsid w:val="006815E2"/>
    <w:rsid w:val="0068161C"/>
    <w:rsid w:val="00682976"/>
    <w:rsid w:val="00687953"/>
    <w:rsid w:val="00687D36"/>
    <w:rsid w:val="00691DCF"/>
    <w:rsid w:val="00695A5E"/>
    <w:rsid w:val="006A3156"/>
    <w:rsid w:val="006B2C69"/>
    <w:rsid w:val="006B697D"/>
    <w:rsid w:val="006C03D5"/>
    <w:rsid w:val="006C7454"/>
    <w:rsid w:val="006D7197"/>
    <w:rsid w:val="006E452D"/>
    <w:rsid w:val="006E6C08"/>
    <w:rsid w:val="006E7CE0"/>
    <w:rsid w:val="006F1246"/>
    <w:rsid w:val="006F1582"/>
    <w:rsid w:val="006F3202"/>
    <w:rsid w:val="006F60D1"/>
    <w:rsid w:val="006F7E24"/>
    <w:rsid w:val="00706ACE"/>
    <w:rsid w:val="00720E75"/>
    <w:rsid w:val="00724484"/>
    <w:rsid w:val="007376A4"/>
    <w:rsid w:val="0074039D"/>
    <w:rsid w:val="00745FEB"/>
    <w:rsid w:val="00747280"/>
    <w:rsid w:val="00750D09"/>
    <w:rsid w:val="007523DE"/>
    <w:rsid w:val="00753A6A"/>
    <w:rsid w:val="00754A2C"/>
    <w:rsid w:val="0075518C"/>
    <w:rsid w:val="0075716F"/>
    <w:rsid w:val="00767B30"/>
    <w:rsid w:val="00772A0C"/>
    <w:rsid w:val="0077629C"/>
    <w:rsid w:val="00780CB3"/>
    <w:rsid w:val="00781F3F"/>
    <w:rsid w:val="0078256B"/>
    <w:rsid w:val="0078340F"/>
    <w:rsid w:val="0078458E"/>
    <w:rsid w:val="007866F6"/>
    <w:rsid w:val="007876DC"/>
    <w:rsid w:val="00793FCD"/>
    <w:rsid w:val="007A2655"/>
    <w:rsid w:val="007A424D"/>
    <w:rsid w:val="007A43E6"/>
    <w:rsid w:val="007B236D"/>
    <w:rsid w:val="007B3178"/>
    <w:rsid w:val="007B68D1"/>
    <w:rsid w:val="007C7E3A"/>
    <w:rsid w:val="007D657B"/>
    <w:rsid w:val="007D6C29"/>
    <w:rsid w:val="007E0B93"/>
    <w:rsid w:val="007E3D06"/>
    <w:rsid w:val="007E4AA7"/>
    <w:rsid w:val="007E4FFD"/>
    <w:rsid w:val="007E587D"/>
    <w:rsid w:val="007E7E7A"/>
    <w:rsid w:val="007F0946"/>
    <w:rsid w:val="007F22BC"/>
    <w:rsid w:val="007F3BA9"/>
    <w:rsid w:val="00800A44"/>
    <w:rsid w:val="00810A17"/>
    <w:rsid w:val="008138FC"/>
    <w:rsid w:val="00815187"/>
    <w:rsid w:val="00820F91"/>
    <w:rsid w:val="008220D7"/>
    <w:rsid w:val="008232B4"/>
    <w:rsid w:val="00831B5A"/>
    <w:rsid w:val="00831CEC"/>
    <w:rsid w:val="008327F9"/>
    <w:rsid w:val="008354CC"/>
    <w:rsid w:val="008361D7"/>
    <w:rsid w:val="00851DC0"/>
    <w:rsid w:val="008653F5"/>
    <w:rsid w:val="00870127"/>
    <w:rsid w:val="00871883"/>
    <w:rsid w:val="00876518"/>
    <w:rsid w:val="00880DA7"/>
    <w:rsid w:val="00881BE7"/>
    <w:rsid w:val="00884C59"/>
    <w:rsid w:val="00891A80"/>
    <w:rsid w:val="00892A3E"/>
    <w:rsid w:val="00892F57"/>
    <w:rsid w:val="008939EB"/>
    <w:rsid w:val="00896FFA"/>
    <w:rsid w:val="008A5719"/>
    <w:rsid w:val="008A5C07"/>
    <w:rsid w:val="008B3211"/>
    <w:rsid w:val="008B336D"/>
    <w:rsid w:val="008B4C66"/>
    <w:rsid w:val="008C2895"/>
    <w:rsid w:val="008C40F3"/>
    <w:rsid w:val="008C4FF7"/>
    <w:rsid w:val="008D0B8E"/>
    <w:rsid w:val="008D4D94"/>
    <w:rsid w:val="008E16D7"/>
    <w:rsid w:val="008E1741"/>
    <w:rsid w:val="008E76DD"/>
    <w:rsid w:val="008F3429"/>
    <w:rsid w:val="008F752B"/>
    <w:rsid w:val="009010FA"/>
    <w:rsid w:val="00905710"/>
    <w:rsid w:val="0090788F"/>
    <w:rsid w:val="00914B46"/>
    <w:rsid w:val="00916764"/>
    <w:rsid w:val="00921290"/>
    <w:rsid w:val="00927759"/>
    <w:rsid w:val="009302D8"/>
    <w:rsid w:val="00932A40"/>
    <w:rsid w:val="009349E0"/>
    <w:rsid w:val="00935F7E"/>
    <w:rsid w:val="00942D0F"/>
    <w:rsid w:val="0094420B"/>
    <w:rsid w:val="00944816"/>
    <w:rsid w:val="0094586F"/>
    <w:rsid w:val="009474BD"/>
    <w:rsid w:val="00947F6B"/>
    <w:rsid w:val="00957BE2"/>
    <w:rsid w:val="00963203"/>
    <w:rsid w:val="00965EE6"/>
    <w:rsid w:val="0097219E"/>
    <w:rsid w:val="00972F3E"/>
    <w:rsid w:val="00981705"/>
    <w:rsid w:val="00982A85"/>
    <w:rsid w:val="009A3E62"/>
    <w:rsid w:val="009B30EE"/>
    <w:rsid w:val="009B53B9"/>
    <w:rsid w:val="009C161E"/>
    <w:rsid w:val="009C19B5"/>
    <w:rsid w:val="009C421E"/>
    <w:rsid w:val="009C78AF"/>
    <w:rsid w:val="009C7C1A"/>
    <w:rsid w:val="009D64CC"/>
    <w:rsid w:val="009D6A94"/>
    <w:rsid w:val="009E2884"/>
    <w:rsid w:val="009E7ADF"/>
    <w:rsid w:val="009F0ADE"/>
    <w:rsid w:val="009F4991"/>
    <w:rsid w:val="00A0082E"/>
    <w:rsid w:val="00A0568B"/>
    <w:rsid w:val="00A05C9E"/>
    <w:rsid w:val="00A10E5A"/>
    <w:rsid w:val="00A147C1"/>
    <w:rsid w:val="00A2102B"/>
    <w:rsid w:val="00A2767C"/>
    <w:rsid w:val="00A27922"/>
    <w:rsid w:val="00A40ACF"/>
    <w:rsid w:val="00A43877"/>
    <w:rsid w:val="00A43BEB"/>
    <w:rsid w:val="00A46057"/>
    <w:rsid w:val="00A5154D"/>
    <w:rsid w:val="00A57BE5"/>
    <w:rsid w:val="00A64813"/>
    <w:rsid w:val="00A72705"/>
    <w:rsid w:val="00A7633A"/>
    <w:rsid w:val="00A8056A"/>
    <w:rsid w:val="00A80B39"/>
    <w:rsid w:val="00A80F52"/>
    <w:rsid w:val="00A81002"/>
    <w:rsid w:val="00A82BE0"/>
    <w:rsid w:val="00A82E6F"/>
    <w:rsid w:val="00A83B42"/>
    <w:rsid w:val="00A84401"/>
    <w:rsid w:val="00A9011F"/>
    <w:rsid w:val="00A90720"/>
    <w:rsid w:val="00A90F97"/>
    <w:rsid w:val="00A91C9A"/>
    <w:rsid w:val="00A938EF"/>
    <w:rsid w:val="00A95735"/>
    <w:rsid w:val="00A9707D"/>
    <w:rsid w:val="00AA015F"/>
    <w:rsid w:val="00AA145A"/>
    <w:rsid w:val="00AA1B23"/>
    <w:rsid w:val="00AA5E31"/>
    <w:rsid w:val="00AA7202"/>
    <w:rsid w:val="00AA7AF5"/>
    <w:rsid w:val="00AB76CC"/>
    <w:rsid w:val="00AC02AB"/>
    <w:rsid w:val="00AC0E11"/>
    <w:rsid w:val="00AC236B"/>
    <w:rsid w:val="00AC3336"/>
    <w:rsid w:val="00AC53DA"/>
    <w:rsid w:val="00AC5833"/>
    <w:rsid w:val="00AD794F"/>
    <w:rsid w:val="00AE59FB"/>
    <w:rsid w:val="00AE724F"/>
    <w:rsid w:val="00AF200A"/>
    <w:rsid w:val="00AF6033"/>
    <w:rsid w:val="00AF6413"/>
    <w:rsid w:val="00AF7D76"/>
    <w:rsid w:val="00B0127A"/>
    <w:rsid w:val="00B02FB2"/>
    <w:rsid w:val="00B04690"/>
    <w:rsid w:val="00B05464"/>
    <w:rsid w:val="00B2245C"/>
    <w:rsid w:val="00B25E0D"/>
    <w:rsid w:val="00B31938"/>
    <w:rsid w:val="00B360C8"/>
    <w:rsid w:val="00B469A3"/>
    <w:rsid w:val="00B46D3F"/>
    <w:rsid w:val="00B46FD6"/>
    <w:rsid w:val="00B5000C"/>
    <w:rsid w:val="00B5413A"/>
    <w:rsid w:val="00B543A6"/>
    <w:rsid w:val="00B55EA8"/>
    <w:rsid w:val="00B61E86"/>
    <w:rsid w:val="00B620C4"/>
    <w:rsid w:val="00B64474"/>
    <w:rsid w:val="00B65E61"/>
    <w:rsid w:val="00B663FA"/>
    <w:rsid w:val="00B66D9F"/>
    <w:rsid w:val="00B834BE"/>
    <w:rsid w:val="00B8484F"/>
    <w:rsid w:val="00B85C14"/>
    <w:rsid w:val="00B91F43"/>
    <w:rsid w:val="00B95CEE"/>
    <w:rsid w:val="00BA2D6C"/>
    <w:rsid w:val="00BA48AA"/>
    <w:rsid w:val="00BB4E1E"/>
    <w:rsid w:val="00BB6BFF"/>
    <w:rsid w:val="00BB77C1"/>
    <w:rsid w:val="00BD14B5"/>
    <w:rsid w:val="00BD2FA2"/>
    <w:rsid w:val="00BD46FA"/>
    <w:rsid w:val="00BE5960"/>
    <w:rsid w:val="00BF038A"/>
    <w:rsid w:val="00BF0E55"/>
    <w:rsid w:val="00BF3A3D"/>
    <w:rsid w:val="00C025E4"/>
    <w:rsid w:val="00C0282B"/>
    <w:rsid w:val="00C031C0"/>
    <w:rsid w:val="00C04614"/>
    <w:rsid w:val="00C131A1"/>
    <w:rsid w:val="00C135E0"/>
    <w:rsid w:val="00C16192"/>
    <w:rsid w:val="00C1731C"/>
    <w:rsid w:val="00C221FD"/>
    <w:rsid w:val="00C30415"/>
    <w:rsid w:val="00C36D18"/>
    <w:rsid w:val="00C40593"/>
    <w:rsid w:val="00C42206"/>
    <w:rsid w:val="00C42B0B"/>
    <w:rsid w:val="00C46758"/>
    <w:rsid w:val="00C628D5"/>
    <w:rsid w:val="00C70462"/>
    <w:rsid w:val="00C74B4C"/>
    <w:rsid w:val="00C77F0A"/>
    <w:rsid w:val="00C81F76"/>
    <w:rsid w:val="00C8303C"/>
    <w:rsid w:val="00C83E16"/>
    <w:rsid w:val="00C843B8"/>
    <w:rsid w:val="00C90041"/>
    <w:rsid w:val="00C90848"/>
    <w:rsid w:val="00C9175F"/>
    <w:rsid w:val="00C92A1A"/>
    <w:rsid w:val="00CA53F1"/>
    <w:rsid w:val="00CA5B18"/>
    <w:rsid w:val="00CA6B60"/>
    <w:rsid w:val="00CA73C6"/>
    <w:rsid w:val="00CA7639"/>
    <w:rsid w:val="00CB068C"/>
    <w:rsid w:val="00CB2E4F"/>
    <w:rsid w:val="00CB2FD5"/>
    <w:rsid w:val="00CB410E"/>
    <w:rsid w:val="00CB791C"/>
    <w:rsid w:val="00CC0666"/>
    <w:rsid w:val="00CC0F07"/>
    <w:rsid w:val="00CC1C5D"/>
    <w:rsid w:val="00CC667A"/>
    <w:rsid w:val="00CD02E8"/>
    <w:rsid w:val="00CD0849"/>
    <w:rsid w:val="00CD7669"/>
    <w:rsid w:val="00CE1FFA"/>
    <w:rsid w:val="00CF3257"/>
    <w:rsid w:val="00CF3E47"/>
    <w:rsid w:val="00D01D01"/>
    <w:rsid w:val="00D12313"/>
    <w:rsid w:val="00D156D0"/>
    <w:rsid w:val="00D20013"/>
    <w:rsid w:val="00D245F5"/>
    <w:rsid w:val="00D2638A"/>
    <w:rsid w:val="00D30C8E"/>
    <w:rsid w:val="00D31CD0"/>
    <w:rsid w:val="00D31D5A"/>
    <w:rsid w:val="00D32AD4"/>
    <w:rsid w:val="00D40FFF"/>
    <w:rsid w:val="00D41547"/>
    <w:rsid w:val="00D4326A"/>
    <w:rsid w:val="00D51975"/>
    <w:rsid w:val="00D66F3C"/>
    <w:rsid w:val="00D82B09"/>
    <w:rsid w:val="00D840EA"/>
    <w:rsid w:val="00D918B6"/>
    <w:rsid w:val="00D92575"/>
    <w:rsid w:val="00D928F8"/>
    <w:rsid w:val="00D971C9"/>
    <w:rsid w:val="00DA1DA4"/>
    <w:rsid w:val="00DB079C"/>
    <w:rsid w:val="00DB1FB2"/>
    <w:rsid w:val="00DB730B"/>
    <w:rsid w:val="00DB7E5A"/>
    <w:rsid w:val="00DC045D"/>
    <w:rsid w:val="00DC3BA3"/>
    <w:rsid w:val="00DC6447"/>
    <w:rsid w:val="00DD0693"/>
    <w:rsid w:val="00DD20CF"/>
    <w:rsid w:val="00DD36F9"/>
    <w:rsid w:val="00DD3FBB"/>
    <w:rsid w:val="00DD61EC"/>
    <w:rsid w:val="00DD76EF"/>
    <w:rsid w:val="00DD77B4"/>
    <w:rsid w:val="00DE380F"/>
    <w:rsid w:val="00DE45BB"/>
    <w:rsid w:val="00DE5F38"/>
    <w:rsid w:val="00DF0420"/>
    <w:rsid w:val="00DF2861"/>
    <w:rsid w:val="00DF5364"/>
    <w:rsid w:val="00DF55B2"/>
    <w:rsid w:val="00DF73AD"/>
    <w:rsid w:val="00E011D9"/>
    <w:rsid w:val="00E0142D"/>
    <w:rsid w:val="00E076AD"/>
    <w:rsid w:val="00E102D3"/>
    <w:rsid w:val="00E12ABA"/>
    <w:rsid w:val="00E17D5B"/>
    <w:rsid w:val="00E229D5"/>
    <w:rsid w:val="00E256DF"/>
    <w:rsid w:val="00E32DF4"/>
    <w:rsid w:val="00E3423B"/>
    <w:rsid w:val="00E34680"/>
    <w:rsid w:val="00E400C9"/>
    <w:rsid w:val="00E4678E"/>
    <w:rsid w:val="00E516E4"/>
    <w:rsid w:val="00E51B7C"/>
    <w:rsid w:val="00E5238D"/>
    <w:rsid w:val="00E56EFE"/>
    <w:rsid w:val="00E5770E"/>
    <w:rsid w:val="00E616B1"/>
    <w:rsid w:val="00E70170"/>
    <w:rsid w:val="00E7103A"/>
    <w:rsid w:val="00E710A7"/>
    <w:rsid w:val="00E85328"/>
    <w:rsid w:val="00E866B2"/>
    <w:rsid w:val="00E9287D"/>
    <w:rsid w:val="00E93ACD"/>
    <w:rsid w:val="00E979F0"/>
    <w:rsid w:val="00EA1AF6"/>
    <w:rsid w:val="00EA6F82"/>
    <w:rsid w:val="00EB7102"/>
    <w:rsid w:val="00EB71C1"/>
    <w:rsid w:val="00EC0CFA"/>
    <w:rsid w:val="00EC23A3"/>
    <w:rsid w:val="00EC4E62"/>
    <w:rsid w:val="00EC7D06"/>
    <w:rsid w:val="00ED3C0B"/>
    <w:rsid w:val="00ED541D"/>
    <w:rsid w:val="00ED5F73"/>
    <w:rsid w:val="00ED64D6"/>
    <w:rsid w:val="00ED7A5D"/>
    <w:rsid w:val="00EE6A72"/>
    <w:rsid w:val="00EF24BA"/>
    <w:rsid w:val="00EF276D"/>
    <w:rsid w:val="00EF3019"/>
    <w:rsid w:val="00EF5B59"/>
    <w:rsid w:val="00EF785F"/>
    <w:rsid w:val="00F0301C"/>
    <w:rsid w:val="00F06435"/>
    <w:rsid w:val="00F114E7"/>
    <w:rsid w:val="00F34447"/>
    <w:rsid w:val="00F35A9E"/>
    <w:rsid w:val="00F45CC6"/>
    <w:rsid w:val="00F550D1"/>
    <w:rsid w:val="00F56151"/>
    <w:rsid w:val="00F71C71"/>
    <w:rsid w:val="00F73B42"/>
    <w:rsid w:val="00F74716"/>
    <w:rsid w:val="00F75F8F"/>
    <w:rsid w:val="00F80447"/>
    <w:rsid w:val="00F839F7"/>
    <w:rsid w:val="00F84FFA"/>
    <w:rsid w:val="00F85983"/>
    <w:rsid w:val="00F8612E"/>
    <w:rsid w:val="00F90C2B"/>
    <w:rsid w:val="00F929F9"/>
    <w:rsid w:val="00F93C25"/>
    <w:rsid w:val="00F93F7B"/>
    <w:rsid w:val="00F96743"/>
    <w:rsid w:val="00FA064A"/>
    <w:rsid w:val="00FA4870"/>
    <w:rsid w:val="00FA7833"/>
    <w:rsid w:val="00FB4F74"/>
    <w:rsid w:val="00FB62F8"/>
    <w:rsid w:val="00FC0AC8"/>
    <w:rsid w:val="00FC3C66"/>
    <w:rsid w:val="00FD1DDA"/>
    <w:rsid w:val="00FD54BD"/>
    <w:rsid w:val="00FD718C"/>
    <w:rsid w:val="00FD7C45"/>
    <w:rsid w:val="00FE41E0"/>
    <w:rsid w:val="00FF5552"/>
    <w:rsid w:val="00FF62C5"/>
    <w:rsid w:val="00FF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313DB7"/>
  <w15:chartTrackingRefBased/>
  <w15:docId w15:val="{35821604-857F-8C4B-89AF-C875CB3E1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6561E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0301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0301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F66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1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FD7C4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fr-CA"/>
    </w:rPr>
  </w:style>
  <w:style w:type="paragraph" w:styleId="ListNumber">
    <w:name w:val="List Number"/>
    <w:basedOn w:val="Normal"/>
    <w:next w:val="ListContinue"/>
    <w:link w:val="ListNumberChar"/>
    <w:rsid w:val="001040B6"/>
    <w:pPr>
      <w:numPr>
        <w:numId w:val="6"/>
      </w:numPr>
      <w:jc w:val="both"/>
    </w:pPr>
    <w:rPr>
      <w:rFonts w:ascii="Arial" w:hAnsi="Arial"/>
      <w:sz w:val="22"/>
      <w:szCs w:val="20"/>
      <w:lang w:val="en-CA" w:eastAsia="fr-FR"/>
    </w:rPr>
  </w:style>
  <w:style w:type="character" w:customStyle="1" w:styleId="ListNumberChar">
    <w:name w:val="List Number Char"/>
    <w:link w:val="ListNumber"/>
    <w:rsid w:val="001040B6"/>
    <w:rPr>
      <w:rFonts w:ascii="Arial" w:hAnsi="Arial"/>
      <w:sz w:val="22"/>
      <w:lang w:val="en-CA" w:eastAsia="fr-FR" w:bidi="ar-SA"/>
    </w:rPr>
  </w:style>
  <w:style w:type="paragraph" w:styleId="ListContinue">
    <w:name w:val="List Continue"/>
    <w:basedOn w:val="Normal"/>
    <w:rsid w:val="001040B6"/>
    <w:pPr>
      <w:spacing w:after="120"/>
      <w:ind w:left="283"/>
    </w:pPr>
  </w:style>
  <w:style w:type="paragraph" w:styleId="DocumentMap">
    <w:name w:val="Document Map"/>
    <w:basedOn w:val="Normal"/>
    <w:semiHidden/>
    <w:rsid w:val="001040D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pplicantsdetails">
    <w:name w:val="Applicant's details"/>
    <w:basedOn w:val="Normal"/>
    <w:rsid w:val="008939EB"/>
    <w:pPr>
      <w:tabs>
        <w:tab w:val="left" w:pos="1440"/>
        <w:tab w:val="right" w:pos="7920"/>
      </w:tabs>
      <w:spacing w:before="120" w:line="360" w:lineRule="auto"/>
    </w:pPr>
    <w:rPr>
      <w:rFonts w:ascii="Arial Narrow" w:hAnsi="Arial Narrow"/>
      <w:sz w:val="18"/>
      <w:szCs w:val="20"/>
    </w:rPr>
  </w:style>
  <w:style w:type="character" w:styleId="Hyperlink">
    <w:name w:val="Hyperlink"/>
    <w:rsid w:val="0063556E"/>
    <w:rPr>
      <w:color w:val="0563C1"/>
      <w:u w:val="single"/>
    </w:rPr>
  </w:style>
  <w:style w:type="character" w:styleId="CommentReference">
    <w:name w:val="annotation reference"/>
    <w:rsid w:val="006270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70F9"/>
    <w:rPr>
      <w:sz w:val="20"/>
      <w:szCs w:val="20"/>
    </w:rPr>
  </w:style>
  <w:style w:type="character" w:customStyle="1" w:styleId="CommentTextChar">
    <w:name w:val="Comment Text Char"/>
    <w:link w:val="CommentText"/>
    <w:rsid w:val="006270F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270F9"/>
    <w:rPr>
      <w:b/>
      <w:bCs/>
    </w:rPr>
  </w:style>
  <w:style w:type="character" w:customStyle="1" w:styleId="CommentSubjectChar">
    <w:name w:val="Comment Subject Char"/>
    <w:link w:val="CommentSubject"/>
    <w:rsid w:val="006270F9"/>
    <w:rPr>
      <w:b/>
      <w:bCs/>
      <w:lang w:val="en-US" w:eastAsia="en-US"/>
    </w:rPr>
  </w:style>
  <w:style w:type="character" w:customStyle="1" w:styleId="Heading2Char">
    <w:name w:val="Heading 2 Char"/>
    <w:link w:val="Heading2"/>
    <w:rsid w:val="006561E3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unhideWhenUsed/>
    <w:rsid w:val="006561E3"/>
    <w:rPr>
      <w:rFonts w:eastAsia="Calibri"/>
      <w:lang w:val="en-CA" w:eastAsia="en-CA"/>
    </w:rPr>
  </w:style>
  <w:style w:type="paragraph" w:customStyle="1" w:styleId="xmsonormal">
    <w:name w:val="x_msonormal"/>
    <w:basedOn w:val="Normal"/>
    <w:uiPriority w:val="99"/>
    <w:semiHidden/>
    <w:rsid w:val="006561E3"/>
    <w:rPr>
      <w:rFonts w:eastAsia="Calibri"/>
      <w:lang w:val="en-CA" w:eastAsia="en-CA"/>
    </w:rPr>
  </w:style>
  <w:style w:type="character" w:styleId="FollowedHyperlink">
    <w:name w:val="FollowedHyperlink"/>
    <w:rsid w:val="00DC6447"/>
    <w:rPr>
      <w:color w:val="954F72"/>
      <w:u w:val="single"/>
    </w:rPr>
  </w:style>
  <w:style w:type="paragraph" w:styleId="NoSpacing">
    <w:name w:val="No Spacing"/>
    <w:uiPriority w:val="1"/>
    <w:qFormat/>
    <w:rsid w:val="007A2655"/>
    <w:rPr>
      <w:rFonts w:ascii="Calibri" w:hAnsi="Calibri" w:cs="Calibri"/>
      <w:sz w:val="21"/>
      <w:szCs w:val="21"/>
      <w:lang w:val="fr-CA" w:eastAsia="fr-FR"/>
    </w:rPr>
  </w:style>
  <w:style w:type="character" w:customStyle="1" w:styleId="normaltextrun">
    <w:name w:val="normaltextrun"/>
    <w:rsid w:val="007876DC"/>
  </w:style>
  <w:style w:type="character" w:customStyle="1" w:styleId="FooterChar">
    <w:name w:val="Footer Char"/>
    <w:link w:val="Footer"/>
    <w:uiPriority w:val="99"/>
    <w:rsid w:val="005A3A03"/>
    <w:rPr>
      <w:sz w:val="24"/>
      <w:szCs w:val="24"/>
      <w:lang w:val="en-US" w:eastAsia="en-US"/>
    </w:rPr>
  </w:style>
  <w:style w:type="character" w:styleId="UnresolvedMention">
    <w:name w:val="Unresolved Mention"/>
    <w:uiPriority w:val="99"/>
    <w:semiHidden/>
    <w:unhideWhenUsed/>
    <w:rsid w:val="00212924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92A1A"/>
    <w:pPr>
      <w:spacing w:before="100" w:beforeAutospacing="1" w:after="100" w:afterAutospacing="1"/>
    </w:pPr>
    <w:rPr>
      <w:lang w:val="en-CA" w:eastAsia="en-CA"/>
    </w:rPr>
  </w:style>
  <w:style w:type="character" w:customStyle="1" w:styleId="eop">
    <w:name w:val="eop"/>
    <w:basedOn w:val="DefaultParagraphFont"/>
    <w:rsid w:val="00C92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9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5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46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8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8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1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4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2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5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46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2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2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7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0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79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2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47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1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6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10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6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p.nrbhss@ssss.gouv.qc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hp.nrbhss@ssss.gouv.q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royver\LOCALS~1\Temp\notes6030C8\Template%20NRBHSS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C7D3B-282B-46C6-A8EF-7B140F5A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NRBHSS letter</Template>
  <TotalTime>16</TotalTime>
  <Pages>6</Pages>
  <Words>1414</Words>
  <Characters>8060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          </vt:lpstr>
      <vt:lpstr>          </vt:lpstr>
    </vt:vector>
  </TitlesOfParts>
  <Manager/>
  <Company>RRSSSN</Company>
  <LinksUpToDate>false</LinksUpToDate>
  <CharactersWithSpaces>9456</CharactersWithSpaces>
  <SharedDoc>false</SharedDoc>
  <HyperlinkBase/>
  <HLinks>
    <vt:vector size="12" baseType="variant">
      <vt:variant>
        <vt:i4>6357005</vt:i4>
      </vt:variant>
      <vt:variant>
        <vt:i4>10</vt:i4>
      </vt:variant>
      <vt:variant>
        <vt:i4>0</vt:i4>
      </vt:variant>
      <vt:variant>
        <vt:i4>5</vt:i4>
      </vt:variant>
      <vt:variant>
        <vt:lpwstr>mailto:php.nrbhss@ssss.gouv.qc.ca</vt:lpwstr>
      </vt:variant>
      <vt:variant>
        <vt:lpwstr/>
      </vt:variant>
      <vt:variant>
        <vt:i4>6357005</vt:i4>
      </vt:variant>
      <vt:variant>
        <vt:i4>7</vt:i4>
      </vt:variant>
      <vt:variant>
        <vt:i4>0</vt:i4>
      </vt:variant>
      <vt:variant>
        <vt:i4>5</vt:i4>
      </vt:variant>
      <vt:variant>
        <vt:lpwstr>mailto:php.nrbhss@ssss.gouv.qc.ca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royver</dc:creator>
  <cp:keywords/>
  <dc:description/>
  <cp:lastModifiedBy>Cynthia Nguyen (RRSSSN)</cp:lastModifiedBy>
  <cp:revision>6</cp:revision>
  <cp:lastPrinted>2016-09-29T14:51:00Z</cp:lastPrinted>
  <dcterms:created xsi:type="dcterms:W3CDTF">2026-11-04T15:09:00Z</dcterms:created>
  <dcterms:modified xsi:type="dcterms:W3CDTF">2026-11-05T23:09:00Z</dcterms:modified>
  <cp:category/>
</cp:coreProperties>
</file>